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7AD5" w:rsidRPr="00873BA6" w:rsidRDefault="00A07AD5" w:rsidP="006E0028">
      <w:pPr>
        <w:widowControl w:val="0"/>
        <w:tabs>
          <w:tab w:val="left" w:pos="4536"/>
        </w:tabs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Приложение № 1</w:t>
      </w:r>
    </w:p>
    <w:p w:rsidR="006E0028" w:rsidRPr="00873BA6" w:rsidRDefault="00A07AD5" w:rsidP="006E0028">
      <w:pPr>
        <w:tabs>
          <w:tab w:val="left" w:pos="4536"/>
        </w:tabs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 xml:space="preserve">к </w:t>
      </w:r>
      <w:r w:rsidR="006E0028" w:rsidRPr="00873BA6">
        <w:rPr>
          <w:rFonts w:ascii="PT Astra Serif" w:hAnsi="PT Astra Serif"/>
          <w:bCs/>
          <w:sz w:val="24"/>
          <w:szCs w:val="24"/>
        </w:rPr>
        <w:t>Положению</w:t>
      </w:r>
    </w:p>
    <w:p w:rsidR="00A07AD5" w:rsidRPr="00873BA6" w:rsidRDefault="006E0028" w:rsidP="006E0028">
      <w:pPr>
        <w:tabs>
          <w:tab w:val="left" w:pos="4536"/>
        </w:tabs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</w:t>
      </w:r>
      <w:r w:rsidR="00A07AD5" w:rsidRPr="00873BA6">
        <w:rPr>
          <w:rFonts w:ascii="PT Astra Serif" w:hAnsi="PT Astra Serif"/>
          <w:bCs/>
          <w:sz w:val="24"/>
          <w:szCs w:val="24"/>
        </w:rPr>
        <w:t xml:space="preserve"> регионального этапа Всероссийской олимпиады школьников по вопросам избирательного права и избирательного процесса</w:t>
      </w:r>
      <w:r w:rsidR="009E7D4F" w:rsidRPr="00873BA6">
        <w:rPr>
          <w:rFonts w:ascii="PT Astra Serif" w:hAnsi="PT Astra Serif"/>
          <w:bCs/>
          <w:sz w:val="24"/>
          <w:szCs w:val="24"/>
        </w:rPr>
        <w:t xml:space="preserve"> </w:t>
      </w:r>
    </w:p>
    <w:p w:rsidR="00A07AD5" w:rsidRPr="00873BA6" w:rsidRDefault="00A07AD5" w:rsidP="00A07AD5">
      <w:pPr>
        <w:spacing w:after="160" w:line="259" w:lineRule="auto"/>
        <w:rPr>
          <w:rFonts w:ascii="PT Astra Serif" w:hAnsi="PT Astra Serif"/>
          <w:bCs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A07AD5" w:rsidRPr="00873BA6" w:rsidTr="00FD2E4D"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709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</w:rPr>
            </w:pP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</w:rPr>
            </w:pPr>
            <w:r w:rsidRPr="00873BA6">
              <w:rPr>
                <w:rFonts w:ascii="PT Astra Serif" w:hAnsi="PT Astra Serif"/>
              </w:rPr>
              <w:t>Организатору</w:t>
            </w:r>
          </w:p>
          <w:p w:rsidR="009E7D4F" w:rsidRPr="00873BA6" w:rsidRDefault="00A07AD5" w:rsidP="00FD2E4D">
            <w:pPr>
              <w:ind w:firstLine="3"/>
              <w:jc w:val="center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  <w:sz w:val="24"/>
              </w:rPr>
              <w:t>В</w:t>
            </w:r>
            <w:r w:rsidRPr="00873BA6">
              <w:rPr>
                <w:rFonts w:ascii="PT Astra Serif" w:hAnsi="PT Astra Serif"/>
              </w:rPr>
              <w:t>сероссийской олимпиады школьников</w:t>
            </w:r>
            <w:r w:rsidR="009E7D4F" w:rsidRPr="00873BA6">
              <w:rPr>
                <w:rFonts w:ascii="PT Astra Serif" w:hAnsi="PT Astra Serif"/>
              </w:rPr>
              <w:t xml:space="preserve"> </w:t>
            </w:r>
            <w:r w:rsidRPr="00873BA6">
              <w:rPr>
                <w:rFonts w:ascii="PT Astra Serif" w:hAnsi="PT Astra Serif"/>
              </w:rPr>
              <w:t xml:space="preserve">по вопросам избирательного права </w:t>
            </w:r>
            <w:r w:rsidRPr="00873BA6">
              <w:rPr>
                <w:rFonts w:ascii="PT Astra Serif" w:hAnsi="PT Astra Serif"/>
              </w:rPr>
              <w:br w:type="textWrapping" w:clear="all"/>
              <w:t>и избирательного процесса</w:t>
            </w:r>
            <w:r w:rsidR="009E7D4F" w:rsidRPr="00873BA6">
              <w:rPr>
                <w:rFonts w:ascii="PT Astra Serif" w:hAnsi="PT Astra Serif"/>
              </w:rPr>
              <w:t xml:space="preserve"> </w:t>
            </w:r>
          </w:p>
          <w:p w:rsidR="00A07AD5" w:rsidRPr="00873BA6" w:rsidRDefault="009E7D4F" w:rsidP="00FD2E4D">
            <w:pPr>
              <w:ind w:firstLine="3"/>
              <w:jc w:val="center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на территории Республики Алтай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3BA6">
              <w:rPr>
                <w:rFonts w:ascii="PT Astra Serif" w:hAnsi="PT Astra Serif"/>
                <w:sz w:val="24"/>
                <w:szCs w:val="24"/>
                <w:lang w:eastAsia="en-US"/>
              </w:rPr>
              <w:t>от _____________________________________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родителя (законного представителя)</w:t>
            </w:r>
          </w:p>
        </w:tc>
      </w:tr>
    </w:tbl>
    <w:p w:rsidR="00A07AD5" w:rsidRPr="00873BA6" w:rsidRDefault="00A07AD5" w:rsidP="00A07AD5">
      <w:pPr>
        <w:spacing w:line="360" w:lineRule="auto"/>
        <w:jc w:val="center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jc w:val="center"/>
        <w:rPr>
          <w:rFonts w:ascii="PT Astra Serif" w:hAnsi="PT Astra Serif"/>
        </w:rPr>
      </w:pPr>
      <w:r w:rsidRPr="00873BA6">
        <w:rPr>
          <w:rFonts w:ascii="PT Astra Serif" w:hAnsi="PT Astra Serif"/>
        </w:rPr>
        <w:t>Заявление</w:t>
      </w:r>
    </w:p>
    <w:tbl>
      <w:tblPr>
        <w:tblW w:w="10212" w:type="dxa"/>
        <w:tblInd w:w="-147" w:type="dxa"/>
        <w:tblLook w:val="04A0"/>
      </w:tblPr>
      <w:tblGrid>
        <w:gridCol w:w="1700"/>
        <w:gridCol w:w="1273"/>
        <w:gridCol w:w="1132"/>
        <w:gridCol w:w="1004"/>
        <w:gridCol w:w="459"/>
        <w:gridCol w:w="4072"/>
        <w:gridCol w:w="132"/>
        <w:gridCol w:w="164"/>
        <w:gridCol w:w="276"/>
      </w:tblGrid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  <w:sz w:val="2"/>
                <w:szCs w:val="2"/>
              </w:rPr>
            </w:pPr>
            <w:r w:rsidRPr="00873BA6">
              <w:rPr>
                <w:rFonts w:ascii="PT Astra Serif" w:hAnsi="PT Astra Serif"/>
              </w:rPr>
              <w:t>Прошу допустить моего сына (подопечного)/мою дочь (подопечную)</w:t>
            </w:r>
            <w:r w:rsidRPr="00873BA6">
              <w:rPr>
                <w:rFonts w:ascii="PT Astra Serif" w:hAnsi="PT Astra Serif"/>
              </w:rPr>
              <w:br w:type="textWrapping" w:clear="all"/>
            </w:r>
          </w:p>
        </w:tc>
      </w:tr>
      <w:tr w:rsidR="00A07AD5" w:rsidRPr="00873BA6" w:rsidTr="00FD2E4D">
        <w:tc>
          <w:tcPr>
            <w:tcW w:w="9640" w:type="dxa"/>
            <w:gridSpan w:val="6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</w:rPr>
            </w:pPr>
          </w:p>
        </w:tc>
        <w:tc>
          <w:tcPr>
            <w:tcW w:w="572" w:type="dxa"/>
            <w:gridSpan w:val="3"/>
          </w:tcPr>
          <w:p w:rsidR="00A07AD5" w:rsidRPr="00873BA6" w:rsidRDefault="00A07AD5" w:rsidP="00FD2E4D">
            <w:pPr>
              <w:tabs>
                <w:tab w:val="left" w:pos="0"/>
              </w:tabs>
              <w:ind w:right="10" w:hanging="103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,</w:t>
            </w:r>
          </w:p>
        </w:tc>
      </w:tr>
      <w:tr w:rsidR="00A07AD5" w:rsidRPr="00873BA6" w:rsidTr="00FD2E4D">
        <w:trPr>
          <w:gridAfter w:val="3"/>
          <w:wAfter w:w="572" w:type="dxa"/>
        </w:trPr>
        <w:tc>
          <w:tcPr>
            <w:tcW w:w="2973" w:type="dxa"/>
            <w:gridSpan w:val="2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учащегося (учащуюся)</w:t>
            </w:r>
          </w:p>
        </w:tc>
        <w:tc>
          <w:tcPr>
            <w:tcW w:w="1132" w:type="dxa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</w:p>
        </w:tc>
        <w:tc>
          <w:tcPr>
            <w:tcW w:w="1004" w:type="dxa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класса</w:t>
            </w:r>
          </w:p>
        </w:tc>
        <w:tc>
          <w:tcPr>
            <w:tcW w:w="4531" w:type="dxa"/>
            <w:gridSpan w:val="2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</w:p>
        </w:tc>
      </w:tr>
      <w:tr w:rsidR="00A07AD5" w:rsidRPr="00873BA6" w:rsidTr="00FD2E4D">
        <w:trPr>
          <w:gridAfter w:val="1"/>
          <w:wAfter w:w="276" w:type="dxa"/>
        </w:trPr>
        <w:tc>
          <w:tcPr>
            <w:tcW w:w="9640" w:type="dxa"/>
            <w:gridSpan w:val="6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</w:rPr>
            </w:pPr>
          </w:p>
        </w:tc>
        <w:tc>
          <w:tcPr>
            <w:tcW w:w="296" w:type="dxa"/>
            <w:gridSpan w:val="2"/>
          </w:tcPr>
          <w:p w:rsidR="00A07AD5" w:rsidRPr="00873BA6" w:rsidRDefault="00A07AD5" w:rsidP="00FD2E4D">
            <w:pPr>
              <w:tabs>
                <w:tab w:val="left" w:pos="0"/>
              </w:tabs>
              <w:ind w:right="10" w:hanging="103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,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596"/>
              <w:jc w:val="center"/>
              <w:rPr>
                <w:rFonts w:ascii="PT Astra Serif" w:hAnsi="PT Astra Serif"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(наименование образовательной организации)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1700" w:type="dxa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 xml:space="preserve">к участию </w:t>
            </w:r>
            <w:proofErr w:type="gramStart"/>
            <w:r w:rsidRPr="00873BA6">
              <w:rPr>
                <w:rFonts w:ascii="PT Astra Serif" w:hAnsi="PT Astra Serif"/>
              </w:rPr>
              <w:t>в</w:t>
            </w:r>
            <w:proofErr w:type="gramEnd"/>
          </w:p>
        </w:tc>
        <w:tc>
          <w:tcPr>
            <w:tcW w:w="3868" w:type="dxa"/>
            <w:gridSpan w:val="4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  <w:b/>
                <w:i/>
              </w:rPr>
            </w:pPr>
            <w:r w:rsidRPr="00873BA6">
              <w:rPr>
                <w:rFonts w:ascii="PT Astra Serif" w:hAnsi="PT Astra Serif"/>
                <w:b/>
                <w:i/>
              </w:rPr>
              <w:t>региональном</w:t>
            </w:r>
          </w:p>
        </w:tc>
        <w:tc>
          <w:tcPr>
            <w:tcW w:w="4204" w:type="dxa"/>
            <w:gridSpan w:val="2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proofErr w:type="gramStart"/>
            <w:r w:rsidRPr="00873BA6">
              <w:rPr>
                <w:rFonts w:ascii="PT Astra Serif" w:hAnsi="PT Astra Serif"/>
              </w:rPr>
              <w:t>этапе</w:t>
            </w:r>
            <w:proofErr w:type="gramEnd"/>
            <w:r w:rsidRPr="00873BA6">
              <w:rPr>
                <w:rFonts w:ascii="PT Astra Serif" w:hAnsi="PT Astra Serif"/>
              </w:rPr>
              <w:t xml:space="preserve"> Всероссийской олимпиады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rPr>
                <w:rFonts w:ascii="PT Astra Serif" w:hAnsi="PT Astra Serif"/>
                <w:sz w:val="2"/>
                <w:szCs w:val="2"/>
              </w:rPr>
            </w:pPr>
            <w:r w:rsidRPr="00873BA6">
              <w:rPr>
                <w:rFonts w:ascii="PT Astra Serif" w:hAnsi="PT Astra Serif"/>
              </w:rPr>
              <w:t>школьников по вопросам избирательного права и избирательного процесса</w:t>
            </w:r>
            <w:r w:rsidRPr="00873BA6">
              <w:rPr>
                <w:rFonts w:ascii="PT Astra Serif" w:hAnsi="PT Astra Serif"/>
              </w:rPr>
              <w:br w:type="textWrapping" w:clear="all"/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9E7D4F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в 202</w:t>
            </w:r>
            <w:r w:rsidR="009E7D4F" w:rsidRPr="00873BA6">
              <w:rPr>
                <w:rFonts w:ascii="PT Astra Serif" w:hAnsi="PT Astra Serif"/>
              </w:rPr>
              <w:t>6</w:t>
            </w:r>
            <w:r w:rsidR="006E0028" w:rsidRPr="00873BA6">
              <w:rPr>
                <w:rFonts w:ascii="PT Astra Serif" w:hAnsi="PT Astra Serif"/>
              </w:rPr>
              <w:t>/202</w:t>
            </w:r>
            <w:r w:rsidR="009E7D4F" w:rsidRPr="00873BA6">
              <w:rPr>
                <w:rFonts w:ascii="PT Astra Serif" w:hAnsi="PT Astra Serif"/>
              </w:rPr>
              <w:t>7</w:t>
            </w:r>
            <w:r w:rsidR="006E0028" w:rsidRPr="00873BA6">
              <w:rPr>
                <w:rFonts w:ascii="PT Astra Serif" w:hAnsi="PT Astra Serif"/>
              </w:rPr>
              <w:t xml:space="preserve"> </w:t>
            </w:r>
            <w:r w:rsidRPr="00873BA6">
              <w:rPr>
                <w:rFonts w:ascii="PT Astra Serif" w:hAnsi="PT Astra Serif"/>
              </w:rPr>
              <w:t>учебном году.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7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711812">
            <w:pPr>
              <w:ind w:firstLine="596"/>
              <w:jc w:val="both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 xml:space="preserve">С Положением о Всероссийской олимпиаде школьников по вопросам избирательного права и избирательного процесса и </w:t>
            </w:r>
            <w:r w:rsidR="006E0028" w:rsidRPr="00873BA6">
              <w:rPr>
                <w:rFonts w:ascii="PT Astra Serif" w:hAnsi="PT Astra Serif"/>
                <w:lang w:eastAsia="en-US"/>
              </w:rPr>
              <w:t>Положением о</w:t>
            </w:r>
            <w:r w:rsidRPr="00873BA6">
              <w:rPr>
                <w:rFonts w:ascii="PT Astra Serif" w:hAnsi="PT Astra Serif"/>
                <w:lang w:eastAsia="en-US"/>
              </w:rPr>
              <w:t xml:space="preserve"> проведени</w:t>
            </w:r>
            <w:r w:rsidR="006E0028" w:rsidRPr="00873BA6">
              <w:rPr>
                <w:rFonts w:ascii="PT Astra Serif" w:hAnsi="PT Astra Serif"/>
                <w:lang w:eastAsia="en-US"/>
              </w:rPr>
              <w:t>и</w:t>
            </w:r>
            <w:r w:rsidRPr="00873BA6">
              <w:rPr>
                <w:rFonts w:ascii="PT Astra Serif" w:hAnsi="PT Astra Serif"/>
                <w:lang w:eastAsia="en-US"/>
              </w:rPr>
              <w:t xml:space="preserve"> регионального этапа Всероссийской олимпиады школьников по вопросам избирательного права и избирательного процесса</w:t>
            </w:r>
            <w:r w:rsidR="009E7D4F" w:rsidRPr="00873BA6">
              <w:rPr>
                <w:rFonts w:ascii="PT Astra Serif" w:hAnsi="PT Astra Serif"/>
                <w:lang w:eastAsia="en-US"/>
              </w:rPr>
              <w:t xml:space="preserve"> на </w:t>
            </w:r>
            <w:r w:rsidRPr="00873BA6">
              <w:rPr>
                <w:rFonts w:ascii="PT Astra Serif" w:hAnsi="PT Astra Serif"/>
              </w:rPr>
              <w:t>ознакомле</w:t>
            </w:r>
            <w:proofErr w:type="gramStart"/>
            <w:r w:rsidRPr="00873BA6">
              <w:rPr>
                <w:rFonts w:ascii="PT Astra Serif" w:hAnsi="PT Astra Serif"/>
              </w:rPr>
              <w:t>н(</w:t>
            </w:r>
            <w:proofErr w:type="gramEnd"/>
            <w:r w:rsidRPr="00873BA6">
              <w:rPr>
                <w:rFonts w:ascii="PT Astra Serif" w:hAnsi="PT Astra Serif"/>
              </w:rPr>
              <w:t>а).</w:t>
            </w:r>
          </w:p>
        </w:tc>
      </w:tr>
    </w:tbl>
    <w:p w:rsidR="00A07AD5" w:rsidRPr="00873BA6" w:rsidRDefault="00A07AD5" w:rsidP="00A07AD5">
      <w:pPr>
        <w:ind w:firstLine="709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ind w:left="708" w:hanging="708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rPr>
          <w:rFonts w:ascii="PT Astra Serif" w:hAnsi="PT Astra Serif"/>
        </w:rPr>
      </w:pPr>
      <w:r w:rsidRPr="00873BA6">
        <w:rPr>
          <w:rFonts w:ascii="PT Astra Serif" w:hAnsi="PT Astra Serif"/>
        </w:rPr>
        <w:t>Дата _____________________                                  Подпись___________________</w:t>
      </w:r>
    </w:p>
    <w:p w:rsidR="00A07AD5" w:rsidRPr="00873BA6" w:rsidRDefault="00A07AD5" w:rsidP="00A07AD5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  <w:sectPr w:rsidR="00A07AD5" w:rsidRPr="00873BA6">
          <w:headerReference w:type="default" r:id="rId8"/>
          <w:footerReference w:type="even" r:id="rId9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lastRenderedPageBreak/>
        <w:t>Приложение № 2</w:t>
      </w:r>
    </w:p>
    <w:p w:rsidR="006E0028" w:rsidRPr="00873BA6" w:rsidRDefault="006E0028" w:rsidP="006E0028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Default="006E0028" w:rsidP="006E0028">
      <w:pPr>
        <w:ind w:left="5103"/>
        <w:jc w:val="center"/>
        <w:rPr>
          <w:rFonts w:ascii="PT Astra Serif" w:hAnsi="PT Astra Serif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  <w:r w:rsidR="009E7D4F" w:rsidRPr="00873BA6">
        <w:rPr>
          <w:rFonts w:ascii="PT Astra Serif" w:hAnsi="PT Astra Serif"/>
        </w:rPr>
        <w:t xml:space="preserve"> </w:t>
      </w:r>
    </w:p>
    <w:p w:rsidR="00873BA6" w:rsidRPr="00873BA6" w:rsidRDefault="00873BA6" w:rsidP="006E0028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A07AD5" w:rsidRPr="00873BA6" w:rsidRDefault="00A07AD5" w:rsidP="00A07AD5">
      <w:pPr>
        <w:widowControl w:val="0"/>
        <w:rPr>
          <w:rFonts w:ascii="PT Astra Serif" w:hAnsi="PT Astra Serif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родителя (законного представителя) на обработку персональных данных участника Всероссийской олимпиады школьников по вопросам избирательного права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и избирательного процесса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родителя (законного представителя) полностью)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>проживающий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spellStart"/>
      <w:r w:rsidRPr="00873BA6">
        <w:rPr>
          <w:rFonts w:ascii="PT Astra Serif" w:hAnsi="PT Astra Serif"/>
          <w:sz w:val="24"/>
          <w:szCs w:val="24"/>
        </w:rPr>
        <w:t>ая</w:t>
      </w:r>
      <w:proofErr w:type="spellEnd"/>
      <w:r w:rsidRPr="00873BA6">
        <w:rPr>
          <w:rFonts w:ascii="PT Astra Serif" w:hAnsi="PT Astra Serif"/>
          <w:sz w:val="24"/>
          <w:szCs w:val="24"/>
        </w:rPr>
        <w:t>) по адресу: 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паспорт:______________________________________________________________________,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серия, номер, дата выдачи, кем выдан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widowControl w:val="0"/>
        <w:outlineLvl w:val="0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представителем)_____________________________________ _____________________________________________________________________________,</w:t>
      </w:r>
    </w:p>
    <w:p w:rsidR="00A07AD5" w:rsidRPr="00873BA6" w:rsidRDefault="00A07AD5" w:rsidP="00A07AD5">
      <w:pPr>
        <w:widowControl w:val="0"/>
        <w:jc w:val="center"/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фамилия, имя, отчество (при наличии) несовершеннолетнего полностью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A07AD5" w:rsidP="00A07AD5">
      <w:pPr>
        <w:widowControl w:val="0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>проживающего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(-ей) по адресу: 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дата рождения несовершеннолетнего</w:t>
      </w:r>
      <w:proofErr w:type="gramStart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gramEnd"/>
      <w:r w:rsidRPr="00873BA6">
        <w:rPr>
          <w:rFonts w:ascii="PT Astra Serif" w:hAnsi="PT Astra Serif"/>
          <w:sz w:val="24"/>
          <w:szCs w:val="24"/>
        </w:rPr>
        <w:t>ей):_________________________________________</w:t>
      </w:r>
    </w:p>
    <w:p w:rsidR="00A07AD5" w:rsidRPr="00873BA6" w:rsidRDefault="00A07AD5" w:rsidP="00A07AD5">
      <w:pPr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0"/>
        </w:rPr>
        <w:t xml:space="preserve">                                                                           (</w:t>
      </w:r>
      <w:r w:rsidRPr="00873BA6">
        <w:rPr>
          <w:rFonts w:ascii="PT Astra Serif" w:hAnsi="PT Astra Serif"/>
          <w:i/>
          <w:sz w:val="20"/>
        </w:rPr>
        <w:t>число, месяц, год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данные свидетельства о рождении/паспорта</w:t>
      </w:r>
      <w:r w:rsidR="00C94958" w:rsidRPr="00873BA6">
        <w:rPr>
          <w:rFonts w:ascii="PT Astra Serif" w:hAnsi="PT Astra Serif"/>
          <w:sz w:val="24"/>
          <w:szCs w:val="24"/>
        </w:rPr>
        <w:t xml:space="preserve"> несовершеннолетнего (ей):_</w:t>
      </w:r>
      <w:r w:rsidRPr="00873BA6">
        <w:rPr>
          <w:rFonts w:ascii="PT Astra Serif" w:hAnsi="PT Astra Serif"/>
          <w:sz w:val="24"/>
          <w:szCs w:val="24"/>
        </w:rPr>
        <w:t>_______________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серия, номер, дата выдачи, кем выдан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C94958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СНИЛС паспорта несовершеннолетнего (ей):</w:t>
      </w:r>
      <w:r w:rsidR="00A07AD5" w:rsidRPr="00873BA6">
        <w:rPr>
          <w:rFonts w:ascii="PT Astra Serif" w:hAnsi="PT Astra Serif"/>
          <w:sz w:val="24"/>
          <w:szCs w:val="24"/>
        </w:rPr>
        <w:t>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домашний телефон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с кодом</w:t>
      </w:r>
      <w:r w:rsidRPr="00873BA6">
        <w:rPr>
          <w:rFonts w:ascii="PT Astra Serif" w:hAnsi="PT Astra Serif"/>
          <w:sz w:val="20"/>
        </w:rPr>
        <w:t>)</w:t>
      </w:r>
      <w:r w:rsidR="00C94958" w:rsidRPr="00873BA6">
        <w:rPr>
          <w:rFonts w:ascii="PT Astra Serif" w:hAnsi="PT Astra Serif"/>
          <w:sz w:val="20"/>
        </w:rPr>
        <w:t xml:space="preserve"> – при наличии</w:t>
      </w:r>
      <w:r w:rsidRPr="00873BA6">
        <w:rPr>
          <w:rFonts w:ascii="PT Astra Serif" w:hAnsi="PT Astra Serif"/>
          <w:sz w:val="24"/>
          <w:szCs w:val="24"/>
        </w:rPr>
        <w:t>:__________________________________________,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мобильный телефон:___________________________________________________________,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электронный адрес:____________________________________________________________,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класс обучения: _______________________________________________________________,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место учебы в настоящее время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в соответствии с уставом общеобразовательного учреждения</w:t>
      </w:r>
      <w:r w:rsidRPr="00873BA6">
        <w:rPr>
          <w:rFonts w:ascii="PT Astra Serif" w:hAnsi="PT Astra Serif"/>
          <w:sz w:val="20"/>
        </w:rPr>
        <w:t>)</w:t>
      </w:r>
      <w:r w:rsidRPr="00873BA6">
        <w:rPr>
          <w:rFonts w:ascii="PT Astra Serif" w:hAnsi="PT Astra Serif"/>
          <w:sz w:val="24"/>
          <w:szCs w:val="24"/>
        </w:rPr>
        <w:t>:__</w:t>
      </w:r>
      <w:r w:rsidR="00C94958" w:rsidRPr="00873BA6">
        <w:rPr>
          <w:rFonts w:ascii="PT Astra Serif" w:hAnsi="PT Astra Serif"/>
          <w:sz w:val="24"/>
          <w:szCs w:val="24"/>
        </w:rPr>
        <w:t>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C94958" w:rsidRPr="00873BA6" w:rsidRDefault="00A07AD5" w:rsidP="00A07AD5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адрес учебного заведения с указанием типа населенного пункта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iCs/>
          <w:sz w:val="20"/>
        </w:rPr>
        <w:t xml:space="preserve">город, </w:t>
      </w:r>
      <w:proofErr w:type="spellStart"/>
      <w:r w:rsidRPr="00873BA6">
        <w:rPr>
          <w:rFonts w:ascii="PT Astra Serif" w:hAnsi="PT Astra Serif"/>
          <w:i/>
          <w:iCs/>
          <w:sz w:val="20"/>
        </w:rPr>
        <w:t>пгт</w:t>
      </w:r>
      <w:proofErr w:type="spellEnd"/>
      <w:r w:rsidRPr="00873BA6">
        <w:rPr>
          <w:rFonts w:ascii="PT Astra Serif" w:hAnsi="PT Astra Serif"/>
          <w:i/>
          <w:iCs/>
          <w:sz w:val="20"/>
        </w:rPr>
        <w:t>, поселок, село, деревня),</w:t>
      </w:r>
      <w:r w:rsidRPr="00873BA6">
        <w:rPr>
          <w:rFonts w:ascii="PT Astra Serif" w:hAnsi="PT Astra Serif"/>
          <w:sz w:val="24"/>
          <w:szCs w:val="24"/>
        </w:rPr>
        <w:t xml:space="preserve"> контактные телефоны:  __________________________________________________</w:t>
      </w:r>
    </w:p>
    <w:p w:rsidR="00A07AD5" w:rsidRPr="00873BA6" w:rsidRDefault="00C94958" w:rsidP="00C94958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  <w:r w:rsidR="00A07AD5" w:rsidRPr="00873BA6">
        <w:rPr>
          <w:rFonts w:ascii="PT Astra Serif" w:hAnsi="PT Astra Serif"/>
          <w:sz w:val="24"/>
          <w:szCs w:val="24"/>
        </w:rPr>
        <w:t>,</w:t>
      </w:r>
    </w:p>
    <w:p w:rsidR="00A07AD5" w:rsidRPr="00873BA6" w:rsidRDefault="00A07AD5" w:rsidP="00A07AD5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№ 152-ФЗ «О персональных данных», пункта 1 статьи 64 Семейного кодекса Российской Федерации</w:t>
      </w:r>
      <w:r w:rsidR="00C94958" w:rsidRPr="00873BA6">
        <w:rPr>
          <w:rFonts w:ascii="PT Astra Serif" w:hAnsi="PT Astra Serif"/>
          <w:sz w:val="24"/>
          <w:szCs w:val="24"/>
        </w:rPr>
        <w:t xml:space="preserve">, части 2 статьи 15 Федерального закона от 24 апреля 2008 года № 48-ФЗ «Об опеке и попечительстве» </w:t>
      </w:r>
      <w:r w:rsidRPr="00873BA6">
        <w:rPr>
          <w:rFonts w:ascii="PT Astra Serif" w:hAnsi="PT Astra Serif"/>
          <w:sz w:val="24"/>
          <w:szCs w:val="24"/>
        </w:rPr>
        <w:t xml:space="preserve"> в целях: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повышения правовой культуры </w:t>
      </w:r>
      <w:r w:rsidR="00E52165" w:rsidRPr="00873BA6">
        <w:rPr>
          <w:rFonts w:ascii="PT Astra Serif" w:hAnsi="PT Astra Serif"/>
          <w:sz w:val="24"/>
          <w:szCs w:val="24"/>
        </w:rPr>
        <w:t xml:space="preserve">молодых и </w:t>
      </w:r>
      <w:r w:rsidRPr="00873BA6">
        <w:rPr>
          <w:rFonts w:ascii="PT Astra Serif" w:hAnsi="PT Astra Serif"/>
          <w:sz w:val="24"/>
          <w:szCs w:val="24"/>
        </w:rPr>
        <w:t>будущих избирателей;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повышения мотивации к </w:t>
      </w:r>
      <w:r w:rsidR="00E52165" w:rsidRPr="00873BA6">
        <w:rPr>
          <w:rFonts w:ascii="PT Astra Serif" w:hAnsi="PT Astra Serif"/>
          <w:sz w:val="24"/>
          <w:szCs w:val="24"/>
        </w:rPr>
        <w:t>участию в общ</w:t>
      </w:r>
      <w:r w:rsidR="00422612" w:rsidRPr="00873BA6">
        <w:rPr>
          <w:rFonts w:ascii="PT Astra Serif" w:hAnsi="PT Astra Serif"/>
          <w:sz w:val="24"/>
          <w:szCs w:val="24"/>
        </w:rPr>
        <w:t>ественно-политических процессах;</w:t>
      </w:r>
    </w:p>
    <w:p w:rsidR="00A07AD5" w:rsidRPr="00873BA6" w:rsidRDefault="00A07AD5" w:rsidP="00E5216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</w:t>
      </w:r>
      <w:r w:rsidR="00E52165" w:rsidRPr="00873BA6">
        <w:rPr>
          <w:rFonts w:ascii="PT Astra Serif" w:hAnsi="PT Astra Serif"/>
          <w:sz w:val="24"/>
          <w:szCs w:val="24"/>
        </w:rPr>
        <w:t xml:space="preserve">Всероссийской олимпиады школьников по вопросам избирательного права и избирательного процесса (далее – </w:t>
      </w:r>
      <w:r w:rsidRPr="00873BA6">
        <w:rPr>
          <w:rFonts w:ascii="PT Astra Serif" w:hAnsi="PT Astra Serif"/>
          <w:sz w:val="24"/>
          <w:szCs w:val="24"/>
        </w:rPr>
        <w:t>оли</w:t>
      </w:r>
      <w:r w:rsidR="00E52165" w:rsidRPr="00873BA6">
        <w:rPr>
          <w:rFonts w:ascii="PT Astra Serif" w:hAnsi="PT Astra Serif"/>
          <w:sz w:val="24"/>
          <w:szCs w:val="24"/>
        </w:rPr>
        <w:t xml:space="preserve">мпиада) </w:t>
      </w:r>
      <w:r w:rsidRPr="00873BA6">
        <w:rPr>
          <w:rFonts w:ascii="PT Astra Serif" w:hAnsi="PT Astra Serif"/>
          <w:sz w:val="24"/>
          <w:szCs w:val="24"/>
        </w:rPr>
        <w:t>настоящим подтверждаю свое согласие на предоставление и обработку моих персональных данных, включенных в настоящее согласие персональных данных моего несовершеннолетнего ребенка</w:t>
      </w:r>
      <w:r w:rsidR="000A509B" w:rsidRPr="00873BA6">
        <w:rPr>
          <w:rFonts w:ascii="PT Astra Serif" w:hAnsi="PT Astra Serif"/>
          <w:sz w:val="24"/>
          <w:szCs w:val="24"/>
        </w:rPr>
        <w:t xml:space="preserve"> (подопечного)</w:t>
      </w:r>
      <w:r w:rsidRPr="00873BA6">
        <w:rPr>
          <w:rFonts w:ascii="PT Astra Serif" w:hAnsi="PT Astra Serif"/>
          <w:sz w:val="24"/>
          <w:szCs w:val="24"/>
        </w:rPr>
        <w:t xml:space="preserve"> организаторам олимпиад</w:t>
      </w:r>
      <w:r w:rsidR="000A509B" w:rsidRPr="00873BA6">
        <w:rPr>
          <w:rFonts w:ascii="PT Astra Serif" w:hAnsi="PT Astra Serif"/>
          <w:sz w:val="24"/>
          <w:szCs w:val="24"/>
        </w:rPr>
        <w:t>ы</w:t>
      </w:r>
      <w:r w:rsidRPr="00873BA6">
        <w:rPr>
          <w:rFonts w:ascii="PT Astra Serif" w:hAnsi="PT Astra Serif"/>
          <w:sz w:val="24"/>
          <w:szCs w:val="24"/>
        </w:rPr>
        <w:t xml:space="preserve"> в лице</w:t>
      </w:r>
    </w:p>
    <w:p w:rsidR="00A07AD5" w:rsidRPr="00873BA6" w:rsidRDefault="000A509B" w:rsidP="00A07AD5">
      <w:pPr>
        <w:jc w:val="both"/>
        <w:rPr>
          <w:rFonts w:ascii="PT Astra Serif" w:hAnsi="PT Astra Serif"/>
          <w:sz w:val="24"/>
          <w:szCs w:val="24"/>
          <w:u w:val="single"/>
        </w:rPr>
      </w:pPr>
      <w:r w:rsidRPr="00873BA6">
        <w:rPr>
          <w:rFonts w:ascii="PT Astra Serif" w:hAnsi="PT Astra Serif"/>
          <w:sz w:val="24"/>
          <w:szCs w:val="24"/>
          <w:u w:val="single"/>
        </w:rPr>
        <w:t>Избирательной</w:t>
      </w:r>
      <w:r w:rsidR="00A07AD5" w:rsidRPr="00873BA6">
        <w:rPr>
          <w:rFonts w:ascii="PT Astra Serif" w:hAnsi="PT Astra Serif"/>
          <w:sz w:val="24"/>
          <w:szCs w:val="24"/>
          <w:u w:val="single"/>
        </w:rPr>
        <w:t xml:space="preserve"> комисси</w:t>
      </w:r>
      <w:r w:rsidRPr="00873BA6">
        <w:rPr>
          <w:rFonts w:ascii="PT Astra Serif" w:hAnsi="PT Astra Serif"/>
          <w:sz w:val="24"/>
          <w:szCs w:val="24"/>
          <w:u w:val="single"/>
        </w:rPr>
        <w:t>и</w:t>
      </w:r>
      <w:r w:rsidR="00A07AD5" w:rsidRPr="00873BA6">
        <w:rPr>
          <w:rFonts w:ascii="PT Astra Serif" w:hAnsi="PT Astra Serif"/>
          <w:sz w:val="24"/>
          <w:szCs w:val="24"/>
          <w:u w:val="single"/>
        </w:rPr>
        <w:t xml:space="preserve"> Республики Алтай, 649000, г</w:t>
      </w:r>
      <w:proofErr w:type="gramStart"/>
      <w:r w:rsidR="00A07AD5" w:rsidRPr="00873BA6">
        <w:rPr>
          <w:rFonts w:ascii="PT Astra Serif" w:hAnsi="PT Astra Serif"/>
          <w:sz w:val="24"/>
          <w:szCs w:val="24"/>
          <w:u w:val="single"/>
        </w:rPr>
        <w:t>.Г</w:t>
      </w:r>
      <w:proofErr w:type="gramEnd"/>
      <w:r w:rsidR="00A07AD5" w:rsidRPr="00873BA6">
        <w:rPr>
          <w:rFonts w:ascii="PT Astra Serif" w:hAnsi="PT Astra Serif"/>
          <w:sz w:val="24"/>
          <w:szCs w:val="24"/>
          <w:u w:val="single"/>
        </w:rPr>
        <w:t>орно-Алтайск, улица Э.Палкина,</w:t>
      </w:r>
      <w:r w:rsidR="009F3B03" w:rsidRPr="00873BA6">
        <w:rPr>
          <w:rFonts w:ascii="PT Astra Serif" w:hAnsi="PT Astra Serif"/>
          <w:sz w:val="24"/>
          <w:szCs w:val="24"/>
          <w:u w:val="single"/>
        </w:rPr>
        <w:t>1</w:t>
      </w:r>
      <w:r w:rsidR="00A07AD5" w:rsidRPr="00873BA6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A07AD5" w:rsidRPr="00873BA6" w:rsidRDefault="00A07AD5" w:rsidP="00A07AD5">
      <w:pPr>
        <w:ind w:right="-143"/>
        <w:jc w:val="center"/>
        <w:rPr>
          <w:rFonts w:ascii="PT Astra Serif" w:hAnsi="PT Astra Serif"/>
          <w:i/>
          <w:sz w:val="24"/>
          <w:szCs w:val="24"/>
        </w:rPr>
      </w:pPr>
      <w:r w:rsidRPr="00873BA6">
        <w:rPr>
          <w:rFonts w:ascii="PT Astra Serif" w:hAnsi="PT Astra Serif"/>
          <w:i/>
          <w:sz w:val="20"/>
        </w:rPr>
        <w:t xml:space="preserve"> (наименование и адрес организатора олимпиады, получающего согласие субъекта персональных данных)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lastRenderedPageBreak/>
        <w:t xml:space="preserve">фамилии, имени, отчества, фотографий, видеоизображений, класса, места учебы, даты рождения, гражданства, данных паспорта/свидетельства о рождении, </w:t>
      </w:r>
      <w:r w:rsidR="009F3B03" w:rsidRPr="00873BA6">
        <w:rPr>
          <w:rFonts w:ascii="PT Astra Serif" w:hAnsi="PT Astra Serif"/>
          <w:sz w:val="24"/>
          <w:szCs w:val="24"/>
        </w:rPr>
        <w:t>СНИЛС</w:t>
      </w:r>
      <w:r w:rsidRPr="00873BA6">
        <w:rPr>
          <w:rFonts w:ascii="PT Astra Serif" w:hAnsi="PT Astra Serif"/>
          <w:sz w:val="24"/>
          <w:szCs w:val="24"/>
        </w:rPr>
        <w:t xml:space="preserve">, адреса, телефона, электронного адреса, результатов участия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 xml:space="preserve">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олимпиады, олимпиадных работ. </w:t>
      </w:r>
      <w:proofErr w:type="gramEnd"/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Предоставляю организаторам право осуществлять все действия (операции)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с персональными данными моими и моего несовершеннолетнего ребенка</w:t>
      </w:r>
      <w:r w:rsidR="00DA3653" w:rsidRPr="00873BA6">
        <w:rPr>
          <w:rFonts w:ascii="PT Astra Serif" w:hAnsi="PT Astra Serif"/>
          <w:sz w:val="24"/>
          <w:szCs w:val="24"/>
        </w:rPr>
        <w:t xml:space="preserve"> (подопечного)</w:t>
      </w:r>
      <w:r w:rsidRPr="00873BA6">
        <w:rPr>
          <w:rFonts w:ascii="PT Astra Serif" w:hAnsi="PT Astra Serif"/>
          <w:sz w:val="24"/>
          <w:szCs w:val="24"/>
        </w:rPr>
        <w:t>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  <w:u w:val="single"/>
        </w:rPr>
      </w:pPr>
      <w:r w:rsidRPr="00873BA6">
        <w:rPr>
          <w:rFonts w:ascii="PT Astra Serif" w:hAnsi="PT Astra Serif"/>
          <w:sz w:val="24"/>
          <w:szCs w:val="24"/>
        </w:rPr>
        <w:t xml:space="preserve">Персональные данные моего несовершеннолетнего ребенка передаются по запросам </w:t>
      </w:r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РЦОИТ </w:t>
      </w:r>
      <w:proofErr w:type="gramStart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>при</w:t>
      </w:r>
      <w:proofErr w:type="gramEnd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 </w:t>
      </w:r>
      <w:proofErr w:type="gramStart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>ЦИК</w:t>
      </w:r>
      <w:proofErr w:type="gramEnd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 России</w:t>
      </w:r>
      <w:r w:rsidR="009E7D4F" w:rsidRPr="00873BA6">
        <w:rPr>
          <w:rFonts w:ascii="PT Astra Serif" w:hAnsi="PT Astra Serif"/>
        </w:rPr>
        <w:t>.</w:t>
      </w:r>
      <w:r w:rsidRPr="00873BA6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A07AD5" w:rsidRPr="00873BA6" w:rsidRDefault="00A07AD5" w:rsidP="00A07AD5">
      <w:pPr>
        <w:ind w:firstLine="708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Я подтверждаю, что, давая такое согласие, я действую по собственной воле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в интересах своего несовершеннолетнего ребенка.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Дата: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__________________/_______________________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(подпись)                          (расшифровка)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  <w:lang w:eastAsia="en-US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Полномочия представителя субъекта персональных данных проверены</w:t>
      </w:r>
      <w:r w:rsidRPr="00873BA6">
        <w:rPr>
          <w:rStyle w:val="aa"/>
          <w:rFonts w:ascii="PT Astra Serif" w:hAnsi="PT Astra Serif"/>
          <w:sz w:val="24"/>
          <w:szCs w:val="24"/>
        </w:rPr>
        <w:footnoteReference w:id="1"/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A07AD5" w:rsidRPr="00873BA6" w:rsidRDefault="00A07AD5" w:rsidP="00A07AD5">
      <w:pPr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>МП</w:t>
      </w:r>
    </w:p>
    <w:p w:rsidR="00A07AD5" w:rsidRPr="00873BA6" w:rsidRDefault="00A07AD5" w:rsidP="00A07AD5">
      <w:pPr>
        <w:rPr>
          <w:rFonts w:ascii="PT Astra Serif" w:hAnsi="PT Astra Serif"/>
        </w:rPr>
      </w:pPr>
    </w:p>
    <w:p w:rsidR="008C2333" w:rsidRPr="00873BA6" w:rsidRDefault="008C2333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  <w:sectPr w:rsidR="008C2333" w:rsidRPr="00873BA6">
          <w:headerReference w:type="default" r:id="rId10"/>
          <w:footerReference w:type="even" r:id="rId11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A07AD5" w:rsidRPr="00873BA6" w:rsidRDefault="00A07AD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lastRenderedPageBreak/>
        <w:t>Приложение № 3</w:t>
      </w:r>
    </w:p>
    <w:p w:rsidR="006E0028" w:rsidRPr="00873BA6" w:rsidRDefault="006E0028" w:rsidP="003234D7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3234D7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A07AD5">
      <w:pPr>
        <w:widowControl w:val="0"/>
        <w:rPr>
          <w:rFonts w:ascii="PT Astra Serif" w:hAnsi="PT Astra Serif"/>
          <w:bCs/>
          <w:sz w:val="24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 xml:space="preserve">разрешенных родителем (законным представителем),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для распространения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DA3653" w:rsidRPr="00873BA6" w:rsidRDefault="00DA3653" w:rsidP="00DA3653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A07AD5" w:rsidRPr="00873BA6" w:rsidRDefault="00DA3653" w:rsidP="00DA3653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(фамилия, имя, отчество (при наличии) </w:t>
      </w:r>
      <w:r w:rsidR="00A07AD5" w:rsidRPr="00873BA6">
        <w:rPr>
          <w:rFonts w:ascii="PT Astra Serif" w:hAnsi="PT Astra Serif"/>
          <w:i/>
          <w:sz w:val="20"/>
        </w:rPr>
        <w:t>указываются полностью)</w:t>
      </w:r>
    </w:p>
    <w:p w:rsidR="00A07AD5" w:rsidRPr="00873BA6" w:rsidRDefault="00A07AD5" w:rsidP="00DA3653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="00DA3653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персональных</w:t>
      </w:r>
      <w:r w:rsidR="00DA3653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данных):____________________</w:t>
      </w:r>
      <w:r w:rsidR="00DA3653" w:rsidRPr="00873BA6">
        <w:rPr>
          <w:rFonts w:ascii="PT Astra Serif" w:hAnsi="PT Astra Serif"/>
          <w:sz w:val="24"/>
          <w:szCs w:val="24"/>
        </w:rPr>
        <w:t>_____________________________</w:t>
      </w:r>
      <w:r w:rsidRPr="00873BA6">
        <w:rPr>
          <w:rFonts w:ascii="PT Astra Serif" w:hAnsi="PT Astra Serif"/>
          <w:sz w:val="24"/>
          <w:szCs w:val="24"/>
        </w:rPr>
        <w:t>____________________</w:t>
      </w:r>
    </w:p>
    <w:p w:rsidR="00DA3653" w:rsidRPr="00873BA6" w:rsidRDefault="00DA3653" w:rsidP="00DA3653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A07AD5" w:rsidRPr="00873BA6" w:rsidRDefault="00A07AD5" w:rsidP="00A07AD5">
      <w:pPr>
        <w:widowControl w:val="0"/>
        <w:tabs>
          <w:tab w:val="left" w:pos="9356"/>
        </w:tabs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_____________________________________________________________________________,</w:t>
      </w:r>
    </w:p>
    <w:p w:rsidR="00A07AD5" w:rsidRPr="00873BA6" w:rsidRDefault="00A07AD5" w:rsidP="00A07AD5">
      <w:pPr>
        <w:widowControl w:val="0"/>
        <w:tabs>
          <w:tab w:val="left" w:pos="9356"/>
        </w:tabs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несовершеннолетнего полностью)</w:t>
      </w:r>
    </w:p>
    <w:p w:rsidR="00422612" w:rsidRPr="00873BA6" w:rsidRDefault="00422612" w:rsidP="00422612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№ 152-ФЗ «О персональных данных», пункта 1 статьи 64 Семейного кодекса Российской Федерации, части 2 статьи 15 Федерального закона от 24 апреля 2008 года № 48-ФЗ «Об опеке и попечительстве» в целях: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422612" w:rsidRPr="00873BA6" w:rsidRDefault="00422612" w:rsidP="00422612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 xml:space="preserve">региональном </w:t>
      </w:r>
      <w:r w:rsidRPr="00873BA6">
        <w:rPr>
          <w:rFonts w:ascii="PT Astra Serif" w:hAnsi="PT Astra Serif"/>
          <w:sz w:val="24"/>
          <w:szCs w:val="24"/>
        </w:rPr>
        <w:t>этапе олимпиады</w:t>
      </w:r>
    </w:p>
    <w:p w:rsidR="00107C35" w:rsidRPr="00873BA6" w:rsidRDefault="00422612" w:rsidP="00C46EDC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даю согласие </w:t>
      </w:r>
      <w:r w:rsidR="00A07AD5" w:rsidRPr="00873BA6">
        <w:rPr>
          <w:rFonts w:ascii="PT Astra Serif" w:hAnsi="PT Astra Serif"/>
          <w:sz w:val="24"/>
          <w:szCs w:val="24"/>
        </w:rPr>
        <w:t>Избирательной комиссии Республики Алтай, расположенной по адресу: 649000, г. Гор</w:t>
      </w:r>
      <w:r w:rsidR="00673828" w:rsidRPr="00873BA6">
        <w:rPr>
          <w:rFonts w:ascii="PT Astra Serif" w:hAnsi="PT Astra Serif"/>
          <w:sz w:val="24"/>
          <w:szCs w:val="24"/>
        </w:rPr>
        <w:t>но-Алтайск, улица Э. Палкина, 1</w:t>
      </w:r>
      <w:r w:rsidR="00A07AD5" w:rsidRPr="00873BA6">
        <w:rPr>
          <w:rFonts w:ascii="PT Astra Serif" w:hAnsi="PT Astra Serif"/>
          <w:sz w:val="24"/>
          <w:szCs w:val="24"/>
        </w:rPr>
        <w:t xml:space="preserve"> </w:t>
      </w:r>
      <w:r w:rsidR="00673828" w:rsidRPr="00873BA6">
        <w:rPr>
          <w:rFonts w:ascii="PT Astra Serif" w:hAnsi="PT Astra Serif"/>
          <w:sz w:val="24"/>
          <w:szCs w:val="24"/>
        </w:rPr>
        <w:t>(</w:t>
      </w:r>
      <w:r w:rsidR="00A07AD5" w:rsidRPr="00873BA6">
        <w:rPr>
          <w:rFonts w:ascii="PT Astra Serif" w:hAnsi="PT Astra Serif"/>
          <w:sz w:val="24"/>
          <w:szCs w:val="24"/>
        </w:rPr>
        <w:t>сведения об информационных ресурсах оператора:</w:t>
      </w:r>
      <w:r w:rsidR="00673828" w:rsidRPr="00873BA6">
        <w:rPr>
          <w:rFonts w:ascii="PT Astra Serif" w:hAnsi="PT Astra Serif"/>
          <w:sz w:val="24"/>
          <w:szCs w:val="24"/>
        </w:rPr>
        <w:t xml:space="preserve"> </w:t>
      </w:r>
      <w:hyperlink r:id="rId12" w:history="1">
        <w:r w:rsidR="00C46EDC" w:rsidRPr="00873BA6">
          <w:rPr>
            <w:rStyle w:val="af3"/>
            <w:rFonts w:ascii="PT Astra Serif" w:hAnsi="PT Astra Serif"/>
            <w:sz w:val="24"/>
            <w:szCs w:val="24"/>
          </w:rPr>
          <w:t>http://www.altai-rep.izbirkom.ru/?ysclid=mgucjs9po839690772</w:t>
        </w:r>
      </w:hyperlink>
      <w:r w:rsidR="00673828" w:rsidRPr="00873BA6">
        <w:rPr>
          <w:rFonts w:ascii="PT Astra Serif" w:hAnsi="PT Astra Serif"/>
          <w:sz w:val="24"/>
          <w:szCs w:val="24"/>
        </w:rPr>
        <w:t>,</w:t>
      </w:r>
      <w:proofErr w:type="gramEnd"/>
    </w:p>
    <w:p w:rsidR="00A07AD5" w:rsidRPr="00873BA6" w:rsidRDefault="00E91054" w:rsidP="00C46EDC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hyperlink r:id="rId13" w:history="1">
        <w:proofErr w:type="gramStart"/>
        <w:r w:rsidR="00673828" w:rsidRPr="00873BA6">
          <w:rPr>
            <w:rStyle w:val="af3"/>
            <w:rFonts w:ascii="PT Astra Serif" w:hAnsi="PT Astra Serif"/>
            <w:color w:val="auto"/>
            <w:sz w:val="24"/>
            <w:szCs w:val="24"/>
            <w:u w:val="none"/>
          </w:rPr>
          <w:t>https://vk.com/iksrf04</w:t>
        </w:r>
      </w:hyperlink>
      <w:r w:rsidR="00673828" w:rsidRPr="00873BA6">
        <w:rPr>
          <w:rFonts w:ascii="PT Astra Serif" w:hAnsi="PT Astra Serif"/>
          <w:sz w:val="24"/>
          <w:szCs w:val="24"/>
        </w:rPr>
        <w:t xml:space="preserve">, </w:t>
      </w:r>
      <w:r w:rsidR="00A07AD5" w:rsidRPr="00873BA6">
        <w:rPr>
          <w:rFonts w:ascii="PT Astra Serif" w:hAnsi="PT Astra Serif"/>
          <w:sz w:val="24"/>
          <w:szCs w:val="24"/>
        </w:rPr>
        <w:t>htt</w:t>
      </w:r>
      <w:r w:rsidR="00673828" w:rsidRPr="00873BA6">
        <w:rPr>
          <w:rFonts w:ascii="PT Astra Serif" w:hAnsi="PT Astra Serif"/>
          <w:sz w:val="24"/>
          <w:szCs w:val="24"/>
        </w:rPr>
        <w:t>ps://ok.ru/group/61597246423152,</w:t>
      </w:r>
      <w:r w:rsidR="00A07AD5" w:rsidRPr="00873BA6">
        <w:rPr>
          <w:rFonts w:ascii="PT Astra Serif" w:hAnsi="PT Astra Serif"/>
          <w:sz w:val="24"/>
          <w:szCs w:val="24"/>
        </w:rPr>
        <w:t xml:space="preserve"> </w:t>
      </w:r>
      <w:r w:rsidR="008B5ED1" w:rsidRPr="00873BA6">
        <w:rPr>
          <w:rFonts w:ascii="PT Astra Serif" w:hAnsi="PT Astra Serif"/>
          <w:sz w:val="24"/>
          <w:szCs w:val="24"/>
        </w:rPr>
        <w:t>https://max.ru/id411015268_gos</w:t>
      </w:r>
      <w:r w:rsidR="00673828" w:rsidRPr="00873BA6">
        <w:rPr>
          <w:rFonts w:ascii="PT Astra Serif" w:hAnsi="PT Astra Serif"/>
          <w:sz w:val="24"/>
          <w:szCs w:val="24"/>
        </w:rPr>
        <w:t xml:space="preserve">), </w:t>
      </w:r>
      <w:r w:rsidR="00A07AD5" w:rsidRPr="00873BA6">
        <w:rPr>
          <w:rFonts w:ascii="PT Astra Serif" w:hAnsi="PT Astra Serif"/>
          <w:sz w:val="24"/>
          <w:szCs w:val="24"/>
        </w:rPr>
        <w:t>на обработку в форме распространения моих персональных данных, персональных данных моего несовершеннолетнего ребенка</w:t>
      </w:r>
      <w:r w:rsidR="00E14710" w:rsidRPr="00873BA6">
        <w:rPr>
          <w:rFonts w:ascii="PT Astra Serif" w:hAnsi="PT Astra Serif"/>
          <w:sz w:val="24"/>
          <w:szCs w:val="24"/>
        </w:rPr>
        <w:t xml:space="preserve"> (подопечного)</w:t>
      </w:r>
      <w:r w:rsidR="00A07AD5" w:rsidRPr="00873BA6">
        <w:rPr>
          <w:rFonts w:ascii="PT Astra Serif" w:hAnsi="PT Astra Serif"/>
          <w:sz w:val="24"/>
          <w:szCs w:val="24"/>
        </w:rPr>
        <w:t>.</w:t>
      </w:r>
      <w:proofErr w:type="gramEnd"/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Категории и перечень моих персональных данных, персональных данных моего несовершеннолетнего ребенка</w:t>
      </w:r>
      <w:r w:rsidR="00E14710" w:rsidRPr="00873BA6">
        <w:rPr>
          <w:rFonts w:ascii="PT Astra Serif" w:hAnsi="PT Astra Serif"/>
          <w:sz w:val="24"/>
          <w:szCs w:val="24"/>
        </w:rPr>
        <w:t xml:space="preserve"> (подопечного)</w:t>
      </w:r>
      <w:r w:rsidRPr="00873BA6">
        <w:rPr>
          <w:rFonts w:ascii="PT Astra Serif" w:hAnsi="PT Astra Serif"/>
          <w:sz w:val="24"/>
          <w:szCs w:val="24"/>
        </w:rPr>
        <w:t xml:space="preserve">, на обработку в форме </w:t>
      </w:r>
      <w:proofErr w:type="gramStart"/>
      <w:r w:rsidRPr="00873BA6">
        <w:rPr>
          <w:rFonts w:ascii="PT Astra Serif" w:hAnsi="PT Astra Serif"/>
          <w:sz w:val="24"/>
          <w:szCs w:val="24"/>
        </w:rPr>
        <w:t>распространения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которых я даю согласие: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30.9pt;margin-top:3.8pt;width:7.15pt;height:7.95pt;z-index:251658240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8B762D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не устанавливаю;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27" type="#_x0000_t109" style="position:absolute;left:0;text-align:left;margin-left:30.9pt;margin-top:5pt;width:7.15pt;height:7.95pt;z-index:251659264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8B762D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lastRenderedPageBreak/>
        <w:pict>
          <v:shape id="_x0000_s1028" type="#_x0000_t109" style="position:absolute;left:0;text-align:left;margin-left:30.9pt;margin-top:2.45pt;width:7.15pt;height:7.95pt;z-index:251660288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8B762D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29" type="#_x0000_t109" style="position:absolute;left:0;text-align:left;margin-left:30.9pt;margin-top:3.35pt;width:7.15pt;height:7.95pt;z-index:251661312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8B762D" w:rsidRPr="00873BA6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="00A07AD5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A07AD5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Я подтверждаю, что, давая такое согласие, я действую по собственной воле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в интересах своего несовершеннолетнего ребенка.</w:t>
      </w:r>
    </w:p>
    <w:p w:rsidR="00A07AD5" w:rsidRPr="00873BA6" w:rsidRDefault="00A07AD5" w:rsidP="00A07AD5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A07AD5" w:rsidRPr="00873BA6" w:rsidRDefault="00A07AD5" w:rsidP="00A07AD5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</w:t>
      </w:r>
      <w:proofErr w:type="gramStart"/>
      <w:r w:rsidRPr="00873BA6">
        <w:rPr>
          <w:rFonts w:ascii="PT Astra Serif" w:hAnsi="PT Astra Serif"/>
          <w:i/>
          <w:sz w:val="20"/>
        </w:rPr>
        <w:t>(ФИО родителя (законного представителя)            (подпись)                  (дата)</w:t>
      </w:r>
      <w:proofErr w:type="gramEnd"/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</w:rPr>
      </w:pPr>
    </w:p>
    <w:p w:rsidR="008C2333" w:rsidRPr="00873BA6" w:rsidRDefault="008C2333" w:rsidP="00C46EDC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  <w:sectPr w:rsidR="008C2333" w:rsidRPr="00873BA6" w:rsidSect="00A000D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C46EDC" w:rsidRPr="00873BA6" w:rsidRDefault="00C46EDC" w:rsidP="00C46EDC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lastRenderedPageBreak/>
        <w:t xml:space="preserve">Приложение № </w:t>
      </w:r>
      <w:r w:rsidR="00107C35" w:rsidRPr="00873BA6">
        <w:rPr>
          <w:rFonts w:ascii="PT Astra Serif" w:hAnsi="PT Astra Serif"/>
          <w:bCs/>
          <w:sz w:val="24"/>
          <w:szCs w:val="24"/>
        </w:rPr>
        <w:t>4</w:t>
      </w:r>
    </w:p>
    <w:p w:rsidR="00C46EDC" w:rsidRPr="00873BA6" w:rsidRDefault="00C46EDC" w:rsidP="00C46EDC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C46EDC" w:rsidRDefault="00C46EDC" w:rsidP="00C46EDC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  <w:r w:rsidR="008B5ED1" w:rsidRPr="00873BA6">
        <w:rPr>
          <w:rFonts w:ascii="PT Astra Serif" w:hAnsi="PT Astra Serif"/>
          <w:bCs/>
          <w:sz w:val="24"/>
          <w:szCs w:val="24"/>
        </w:rPr>
        <w:t xml:space="preserve"> </w:t>
      </w:r>
    </w:p>
    <w:p w:rsidR="00873BA6" w:rsidRPr="00873BA6" w:rsidRDefault="00873BA6" w:rsidP="00C46EDC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C46EDC">
      <w:pPr>
        <w:widowControl w:val="0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C46EDC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C46EDC" w:rsidRPr="00873BA6" w:rsidRDefault="00C46EDC" w:rsidP="00C46EDC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 xml:space="preserve">разрешенных родителем (законным представителем),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для распространения</w:t>
      </w:r>
    </w:p>
    <w:p w:rsidR="00C46EDC" w:rsidRPr="00873BA6" w:rsidRDefault="00C46EDC" w:rsidP="00C46EDC">
      <w:pPr>
        <w:jc w:val="center"/>
        <w:rPr>
          <w:rFonts w:ascii="PT Astra Serif" w:hAnsi="PT Astra Serif"/>
          <w:b/>
          <w:sz w:val="18"/>
          <w:szCs w:val="24"/>
        </w:rPr>
      </w:pPr>
    </w:p>
    <w:p w:rsidR="00C46EDC" w:rsidRPr="00873BA6" w:rsidRDefault="00C46EDC" w:rsidP="00C46EDC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C46EDC" w:rsidRPr="00873BA6" w:rsidRDefault="00C46EDC" w:rsidP="00C46EDC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C46EDC" w:rsidRPr="00873BA6" w:rsidRDefault="00C46EDC" w:rsidP="00C46EDC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указываются полностью)</w:t>
      </w:r>
    </w:p>
    <w:p w:rsidR="00C46EDC" w:rsidRPr="00873BA6" w:rsidRDefault="00C46EDC" w:rsidP="00C46EDC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 персональных данных):_____________________________________________________________________</w:t>
      </w:r>
    </w:p>
    <w:p w:rsidR="00C46EDC" w:rsidRPr="00873BA6" w:rsidRDefault="00C46EDC" w:rsidP="00C46EDC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C46EDC" w:rsidRPr="00873BA6" w:rsidRDefault="00C46EDC" w:rsidP="00C46EDC">
      <w:pPr>
        <w:widowControl w:val="0"/>
        <w:tabs>
          <w:tab w:val="left" w:pos="9356"/>
        </w:tabs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_____________________________________________________________________________,</w:t>
      </w:r>
    </w:p>
    <w:p w:rsidR="00C46EDC" w:rsidRPr="00873BA6" w:rsidRDefault="00C46EDC" w:rsidP="00C46EDC">
      <w:pPr>
        <w:widowControl w:val="0"/>
        <w:tabs>
          <w:tab w:val="left" w:pos="9356"/>
        </w:tabs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несовершеннолетнего полностью)</w:t>
      </w:r>
    </w:p>
    <w:p w:rsidR="00C46EDC" w:rsidRPr="00873BA6" w:rsidRDefault="00C46EDC" w:rsidP="00C46EDC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№ 152-ФЗ «О персональных данных», пункта 1 статьи 64 Семейного кодекса Российской Федерации, части 2 статьи 15 Федерального закона от 24 апреля 2008 года № 48-ФЗ «Об опеке и попечительстве» в целях:</w:t>
      </w:r>
    </w:p>
    <w:p w:rsidR="00C46EDC" w:rsidRPr="00873BA6" w:rsidRDefault="00C46EDC" w:rsidP="00C46EDC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C46EDC" w:rsidRPr="00873BA6" w:rsidRDefault="00C46EDC" w:rsidP="00C46EDC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C46EDC" w:rsidRPr="00873BA6" w:rsidRDefault="00C46EDC" w:rsidP="00C46EDC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 xml:space="preserve">региональном </w:t>
      </w:r>
      <w:r w:rsidRPr="00873BA6">
        <w:rPr>
          <w:rFonts w:ascii="PT Astra Serif" w:hAnsi="PT Astra Serif"/>
          <w:sz w:val="24"/>
          <w:szCs w:val="24"/>
        </w:rPr>
        <w:t>этапе олимпиады</w:t>
      </w:r>
    </w:p>
    <w:p w:rsidR="00C46EDC" w:rsidRPr="00873BA6" w:rsidRDefault="00C46EDC" w:rsidP="00C46EDC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даю согласие федеральному казенному учреждению «Российский центр обучения избирательным технологиям при Центральной избирательной комиссии Российской Федерации», расположенному по адресу: город Москва, </w:t>
      </w:r>
      <w:proofErr w:type="spellStart"/>
      <w:r w:rsidR="0016635C" w:rsidRPr="00873BA6">
        <w:rPr>
          <w:rFonts w:ascii="PT Astra Serif" w:hAnsi="PT Astra Serif"/>
          <w:sz w:val="24"/>
          <w:szCs w:val="24"/>
        </w:rPr>
        <w:t>вн</w:t>
      </w:r>
      <w:proofErr w:type="gramStart"/>
      <w:r w:rsidR="0016635C" w:rsidRPr="00873BA6">
        <w:rPr>
          <w:rFonts w:ascii="PT Astra Serif" w:hAnsi="PT Astra Serif"/>
          <w:sz w:val="24"/>
          <w:szCs w:val="24"/>
        </w:rPr>
        <w:t>.т</w:t>
      </w:r>
      <w:proofErr w:type="gramEnd"/>
      <w:r w:rsidR="0016635C" w:rsidRPr="00873BA6">
        <w:rPr>
          <w:rFonts w:ascii="PT Astra Serif" w:hAnsi="PT Astra Serif"/>
          <w:sz w:val="24"/>
          <w:szCs w:val="24"/>
        </w:rPr>
        <w:t>ер.г</w:t>
      </w:r>
      <w:proofErr w:type="spellEnd"/>
      <w:r w:rsidR="0016635C" w:rsidRPr="00873BA6">
        <w:rPr>
          <w:rFonts w:ascii="PT Astra Serif" w:hAnsi="PT Astra Serif"/>
          <w:sz w:val="24"/>
          <w:szCs w:val="24"/>
        </w:rPr>
        <w:t xml:space="preserve">. муниципальный округ </w:t>
      </w:r>
      <w:proofErr w:type="spellStart"/>
      <w:r w:rsidR="0016635C" w:rsidRPr="00873BA6">
        <w:rPr>
          <w:rFonts w:ascii="PT Astra Serif" w:hAnsi="PT Astra Serif"/>
          <w:sz w:val="24"/>
          <w:szCs w:val="24"/>
        </w:rPr>
        <w:t>Красносельский</w:t>
      </w:r>
      <w:proofErr w:type="spellEnd"/>
      <w:r w:rsidR="0016635C" w:rsidRPr="00873BA6">
        <w:rPr>
          <w:rFonts w:ascii="PT Astra Serif" w:hAnsi="PT Astra Serif"/>
          <w:sz w:val="24"/>
          <w:szCs w:val="24"/>
        </w:rPr>
        <w:t xml:space="preserve">, </w:t>
      </w:r>
      <w:r w:rsidRPr="00873BA6">
        <w:rPr>
          <w:rFonts w:ascii="PT Astra Serif" w:hAnsi="PT Astra Serif"/>
          <w:sz w:val="24"/>
          <w:szCs w:val="24"/>
        </w:rPr>
        <w:t>улица Мясницкая, дом 47</w:t>
      </w:r>
      <w:r w:rsidR="0016635C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 xml:space="preserve">(ИНН 7702047147, ОГРН 1027739658825, сведения об информационных ресурсах оператора: https://www.rcoit.ru, https://rutube.ru/channel/24728545/, </w:t>
      </w:r>
      <w:r w:rsidR="00173D5D" w:rsidRPr="00873BA6">
        <w:rPr>
          <w:rFonts w:ascii="PT Astra Serif" w:hAnsi="PT Astra Serif"/>
          <w:sz w:val="24"/>
          <w:szCs w:val="24"/>
        </w:rPr>
        <w:t>https://</w:t>
      </w:r>
      <w:r w:rsidR="00173D5D" w:rsidRPr="00873BA6">
        <w:rPr>
          <w:rFonts w:ascii="PT Astra Serif" w:hAnsi="PT Astra Serif"/>
          <w:sz w:val="24"/>
          <w:szCs w:val="24"/>
          <w:lang w:val="en-US"/>
        </w:rPr>
        <w:t>t</w:t>
      </w:r>
      <w:r w:rsidR="00173D5D" w:rsidRPr="00873BA6">
        <w:rPr>
          <w:rFonts w:ascii="PT Astra Serif" w:hAnsi="PT Astra Serif"/>
          <w:sz w:val="24"/>
          <w:szCs w:val="24"/>
        </w:rPr>
        <w:t>.</w:t>
      </w:r>
      <w:r w:rsidR="00173D5D" w:rsidRPr="00873BA6">
        <w:rPr>
          <w:rFonts w:ascii="PT Astra Serif" w:hAnsi="PT Astra Serif"/>
          <w:sz w:val="24"/>
          <w:szCs w:val="24"/>
          <w:lang w:val="en-US"/>
        </w:rPr>
        <w:t>me</w:t>
      </w:r>
      <w:r w:rsidR="00173D5D" w:rsidRPr="00873BA6">
        <w:rPr>
          <w:rFonts w:ascii="PT Astra Serif" w:hAnsi="PT Astra Serif"/>
          <w:sz w:val="24"/>
          <w:szCs w:val="24"/>
        </w:rPr>
        <w:t>/</w:t>
      </w:r>
      <w:proofErr w:type="spellStart"/>
      <w:r w:rsidR="00173D5D" w:rsidRPr="00873BA6">
        <w:rPr>
          <w:rFonts w:ascii="PT Astra Serif" w:hAnsi="PT Astra Serif"/>
          <w:sz w:val="24"/>
          <w:szCs w:val="24"/>
        </w:rPr>
        <w:t>electorium</w:t>
      </w:r>
      <w:proofErr w:type="spellEnd"/>
      <w:r w:rsidR="00173D5D" w:rsidRPr="00873BA6">
        <w:rPr>
          <w:rFonts w:ascii="PT Astra Serif" w:hAnsi="PT Astra Serif"/>
          <w:sz w:val="24"/>
          <w:szCs w:val="24"/>
        </w:rPr>
        <w:t>, https://max.ru/</w:t>
      </w:r>
      <w:proofErr w:type="spellStart"/>
      <w:r w:rsidR="00173D5D" w:rsidRPr="00873BA6">
        <w:rPr>
          <w:rFonts w:ascii="PT Astra Serif" w:hAnsi="PT Astra Serif"/>
          <w:sz w:val="24"/>
          <w:szCs w:val="24"/>
          <w:lang w:val="en-US"/>
        </w:rPr>
        <w:t>electorium</w:t>
      </w:r>
      <w:proofErr w:type="spellEnd"/>
      <w:r w:rsidRPr="00873BA6">
        <w:rPr>
          <w:rFonts w:ascii="PT Astra Serif" w:hAnsi="PT Astra Serif"/>
          <w:sz w:val="24"/>
          <w:szCs w:val="24"/>
        </w:rPr>
        <w:t xml:space="preserve">, </w:t>
      </w:r>
      <w:hyperlink r:id="rId14" w:history="1">
        <w:r w:rsidRPr="00873BA6">
          <w:rPr>
            <w:rStyle w:val="af3"/>
            <w:rFonts w:ascii="PT Astra Serif" w:hAnsi="PT Astra Serif"/>
            <w:sz w:val="24"/>
            <w:szCs w:val="24"/>
          </w:rPr>
          <w:t>https://vk.com/rcoit</w:t>
        </w:r>
      </w:hyperlink>
      <w:r w:rsidR="00173D5D" w:rsidRPr="00873BA6">
        <w:rPr>
          <w:rFonts w:ascii="PT Astra Serif" w:hAnsi="PT Astra Serif"/>
        </w:rPr>
        <w:t xml:space="preserve">, </w:t>
      </w:r>
      <w:r w:rsidR="00173D5D" w:rsidRPr="00873BA6">
        <w:rPr>
          <w:rFonts w:ascii="PT Astra Serif" w:hAnsi="PT Astra Serif"/>
          <w:sz w:val="24"/>
          <w:szCs w:val="24"/>
          <w:lang w:val="en-US"/>
        </w:rPr>
        <w:t>https</w:t>
      </w:r>
      <w:r w:rsidR="00173D5D" w:rsidRPr="00873BA6">
        <w:rPr>
          <w:rFonts w:ascii="PT Astra Serif" w:hAnsi="PT Astra Serif"/>
          <w:sz w:val="24"/>
          <w:szCs w:val="24"/>
        </w:rPr>
        <w:t>://</w:t>
      </w:r>
      <w:proofErr w:type="spellStart"/>
      <w:proofErr w:type="gramStart"/>
      <w:r w:rsidR="00173D5D" w:rsidRPr="00873BA6">
        <w:rPr>
          <w:rFonts w:ascii="PT Astra Serif" w:hAnsi="PT Astra Serif"/>
          <w:sz w:val="24"/>
          <w:szCs w:val="24"/>
          <w:lang w:val="en-US"/>
        </w:rPr>
        <w:t>dzen</w:t>
      </w:r>
      <w:proofErr w:type="spellEnd"/>
      <w:r w:rsidR="00173D5D" w:rsidRPr="00873BA6">
        <w:rPr>
          <w:rFonts w:ascii="PT Astra Serif" w:hAnsi="PT Astra Serif"/>
          <w:sz w:val="24"/>
          <w:szCs w:val="24"/>
        </w:rPr>
        <w:t>.</w:t>
      </w:r>
      <w:proofErr w:type="spellStart"/>
      <w:r w:rsidR="00173D5D" w:rsidRPr="00873BA6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="00173D5D" w:rsidRPr="00873BA6">
        <w:rPr>
          <w:rFonts w:ascii="PT Astra Serif" w:hAnsi="PT Astra Serif"/>
          <w:sz w:val="24"/>
          <w:szCs w:val="24"/>
        </w:rPr>
        <w:t>/</w:t>
      </w:r>
      <w:proofErr w:type="spellStart"/>
      <w:r w:rsidR="00173D5D" w:rsidRPr="00873BA6">
        <w:rPr>
          <w:rFonts w:ascii="PT Astra Serif" w:hAnsi="PT Astra Serif"/>
          <w:sz w:val="24"/>
          <w:szCs w:val="24"/>
          <w:lang w:val="en-US"/>
        </w:rPr>
        <w:t>rcoit</w:t>
      </w:r>
      <w:proofErr w:type="spellEnd"/>
      <w:r w:rsidRPr="00873BA6">
        <w:rPr>
          <w:rFonts w:ascii="PT Astra Serif" w:hAnsi="PT Astra Serif"/>
          <w:sz w:val="24"/>
          <w:szCs w:val="24"/>
        </w:rPr>
        <w:t>), на обработку в форме распространения моих персональных данных, персональных данных моего несовершеннолетнего ребенка (подопечного).</w:t>
      </w:r>
      <w:proofErr w:type="gramEnd"/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Категории и перечень моих персональных данных, персональных данных моего несовершеннолетнего ребенка (подопечного), на обработку в форме </w:t>
      </w:r>
      <w:proofErr w:type="gramStart"/>
      <w:r w:rsidRPr="00873BA6">
        <w:rPr>
          <w:rFonts w:ascii="PT Astra Serif" w:hAnsi="PT Astra Serif"/>
          <w:sz w:val="24"/>
          <w:szCs w:val="24"/>
        </w:rPr>
        <w:t>распространения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которых я даю согласие: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Pr="00873BA6">
        <w:rPr>
          <w:rFonts w:ascii="PT Astra Serif" w:hAnsi="PT Astra Serif"/>
          <w:sz w:val="24"/>
          <w:szCs w:val="24"/>
        </w:rPr>
        <w:lastRenderedPageBreak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4" type="#_x0000_t109" style="position:absolute;left:0;text-align:left;margin-left:30.9pt;margin-top:3.8pt;width:7.15pt;height:7.95pt;z-index:251668480"/>
        </w:pict>
      </w:r>
      <w:r w:rsidR="00C46EDC" w:rsidRPr="00873BA6">
        <w:rPr>
          <w:rFonts w:ascii="PT Astra Serif" w:hAnsi="PT Astra Serif"/>
          <w:sz w:val="24"/>
          <w:szCs w:val="24"/>
        </w:rPr>
        <w:t>  не устанавливаю;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5" type="#_x0000_t109" style="position:absolute;left:0;text-align:left;margin-left:30.9pt;margin-top:5pt;width:7.15pt;height:7.95pt;z-index:251669504"/>
        </w:pict>
      </w:r>
      <w:r w:rsidR="00C46EDC" w:rsidRPr="00873BA6">
        <w:rPr>
          <w:rFonts w:ascii="PT Astra Serif" w:hAnsi="PT Astra Serif"/>
          <w:sz w:val="24"/>
          <w:szCs w:val="24"/>
        </w:rPr>
        <w:t>  устанавливаю запрет на передачу (кроме предоставления доступа) этих данных оператором неограниченному кругу лиц;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6" type="#_x0000_t109" style="position:absolute;left:0;text-align:left;margin-left:30.9pt;margin-top:2.45pt;width:7.15pt;height:7.95pt;z-index:251670528"/>
        </w:pict>
      </w:r>
      <w:r w:rsidR="00C46EDC" w:rsidRPr="00873BA6">
        <w:rPr>
          <w:rFonts w:ascii="PT Astra Serif" w:hAnsi="PT Astra Serif"/>
          <w:sz w:val="24"/>
          <w:szCs w:val="24"/>
        </w:rPr>
        <w:t>  устанавливаю запрет на обработку (кроме получения доступа) этих данных неограниченным кругом лиц;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7" type="#_x0000_t109" style="position:absolute;left:0;text-align:left;margin-left:30.9pt;margin-top:3.35pt;width:7.15pt;height:7.95pt;z-index:251671552"/>
        </w:pict>
      </w:r>
      <w:r w:rsidR="00C46EDC" w:rsidRPr="00873BA6">
        <w:rPr>
          <w:rFonts w:ascii="PT Astra Serif" w:hAnsi="PT Astra Serif"/>
          <w:sz w:val="24"/>
          <w:szCs w:val="24"/>
        </w:rPr>
        <w:t xml:space="preserve">  </w:t>
      </w:r>
      <w:proofErr w:type="gramStart"/>
      <w:r w:rsidR="00C46EDC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C46EDC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Я подтверждаю, что, давая такое согласие, я действую по собственной воле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в интересах своего несовершеннолетнего ребенка.</w:t>
      </w:r>
    </w:p>
    <w:p w:rsidR="00C46EDC" w:rsidRPr="00873BA6" w:rsidRDefault="00C46EDC" w:rsidP="00C46EDC">
      <w:pPr>
        <w:widowControl w:val="0"/>
        <w:spacing w:before="200" w:line="360" w:lineRule="auto"/>
        <w:ind w:firstLine="1134"/>
        <w:rPr>
          <w:rFonts w:ascii="PT Astra Serif" w:hAnsi="PT Astra Serif"/>
        </w:rPr>
      </w:pPr>
    </w:p>
    <w:p w:rsidR="00C46EDC" w:rsidRPr="00873BA6" w:rsidRDefault="00C46EDC" w:rsidP="00C46EDC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C46EDC" w:rsidRPr="00873BA6" w:rsidRDefault="00C46EDC" w:rsidP="00C46EDC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</w:t>
      </w:r>
      <w:proofErr w:type="gramStart"/>
      <w:r w:rsidRPr="00873BA6">
        <w:rPr>
          <w:rFonts w:ascii="PT Astra Serif" w:hAnsi="PT Astra Serif"/>
          <w:i/>
          <w:sz w:val="20"/>
        </w:rPr>
        <w:t>(ФИО родителя (законного представителя)            (подпись)                  (дата)</w:t>
      </w:r>
      <w:proofErr w:type="gramEnd"/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107C35" w:rsidRPr="00873BA6" w:rsidRDefault="00107C3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107C35" w:rsidRPr="00873BA6" w:rsidRDefault="00107C3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107C35" w:rsidRPr="00873BA6" w:rsidRDefault="00107C3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107C35" w:rsidRPr="00873BA6" w:rsidRDefault="00107C3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107C35" w:rsidRPr="00873BA6" w:rsidRDefault="00107C35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C46EDC" w:rsidRPr="00873BA6" w:rsidRDefault="00C46EDC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p w:rsidR="008C2333" w:rsidRPr="00873BA6" w:rsidRDefault="008C2333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  <w:sectPr w:rsidR="008C2333" w:rsidRPr="00873BA6" w:rsidSect="00A000D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3234D7" w:rsidRPr="00873BA6" w:rsidRDefault="003234D7" w:rsidP="003234D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lastRenderedPageBreak/>
        <w:t xml:space="preserve">Приложение № </w:t>
      </w:r>
      <w:r w:rsidR="00107C35" w:rsidRPr="00873BA6">
        <w:rPr>
          <w:rFonts w:ascii="PT Astra Serif" w:hAnsi="PT Astra Serif"/>
          <w:bCs/>
          <w:sz w:val="24"/>
          <w:szCs w:val="24"/>
        </w:rPr>
        <w:t>5</w:t>
      </w:r>
    </w:p>
    <w:p w:rsidR="003234D7" w:rsidRPr="00873BA6" w:rsidRDefault="003234D7" w:rsidP="003234D7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3234D7" w:rsidRPr="00873BA6" w:rsidRDefault="003234D7" w:rsidP="003234D7">
      <w:pPr>
        <w:ind w:left="5103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3234D7" w:rsidRPr="00873BA6" w:rsidRDefault="003234D7" w:rsidP="003234D7">
      <w:pPr>
        <w:widowControl w:val="0"/>
        <w:rPr>
          <w:rFonts w:ascii="PT Astra Serif" w:hAnsi="PT Astra Serif"/>
          <w:bCs/>
          <w:sz w:val="24"/>
          <w:szCs w:val="24"/>
        </w:rPr>
      </w:pPr>
    </w:p>
    <w:p w:rsidR="003234D7" w:rsidRPr="00873BA6" w:rsidRDefault="003234D7" w:rsidP="003234D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3234D7" w:rsidRPr="00873BA6" w:rsidRDefault="003234D7" w:rsidP="003234D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на обработку персональных данных участника Всероссийской олимпиады школьников по вопросам избирательного права и избирательного процесса,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 xml:space="preserve">разрешенных родителем (законным представителем),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для распространения</w:t>
      </w:r>
    </w:p>
    <w:p w:rsidR="003234D7" w:rsidRPr="00873BA6" w:rsidRDefault="003234D7" w:rsidP="003234D7">
      <w:pPr>
        <w:jc w:val="center"/>
        <w:rPr>
          <w:rFonts w:ascii="PT Astra Serif" w:hAnsi="PT Astra Serif"/>
          <w:b/>
          <w:sz w:val="18"/>
          <w:szCs w:val="24"/>
        </w:rPr>
      </w:pPr>
    </w:p>
    <w:p w:rsidR="003234D7" w:rsidRPr="00873BA6" w:rsidRDefault="003234D7" w:rsidP="003234D7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3234D7" w:rsidRPr="00873BA6" w:rsidRDefault="003234D7" w:rsidP="003234D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3234D7" w:rsidRPr="00873BA6" w:rsidRDefault="003234D7" w:rsidP="003234D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указываются полностью)</w:t>
      </w:r>
    </w:p>
    <w:p w:rsidR="003234D7" w:rsidRPr="00873BA6" w:rsidRDefault="003234D7" w:rsidP="003234D7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 персональных данных):_____________________________________________________________________</w:t>
      </w:r>
    </w:p>
    <w:p w:rsidR="003234D7" w:rsidRPr="00873BA6" w:rsidRDefault="003234D7" w:rsidP="003234D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3234D7" w:rsidRPr="00873BA6" w:rsidRDefault="003234D7" w:rsidP="003234D7">
      <w:pPr>
        <w:widowControl w:val="0"/>
        <w:tabs>
          <w:tab w:val="left" w:pos="9356"/>
        </w:tabs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_____________________________________________________________________________,</w:t>
      </w:r>
    </w:p>
    <w:p w:rsidR="003234D7" w:rsidRPr="00873BA6" w:rsidRDefault="003234D7" w:rsidP="003234D7">
      <w:pPr>
        <w:widowControl w:val="0"/>
        <w:tabs>
          <w:tab w:val="left" w:pos="9356"/>
        </w:tabs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несовершеннолетнего полностью)</w:t>
      </w:r>
    </w:p>
    <w:p w:rsidR="003234D7" w:rsidRPr="00873BA6" w:rsidRDefault="003234D7" w:rsidP="003234D7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№ 152-ФЗ «О персональных данных», пункта 1 статьи 64 Семейного кодекса Российской Федерации, части 2 статьи 15 Федерального закона от 24 апреля 2008 года № 48-ФЗ «Об опеке и попечительстве» в целях:</w:t>
      </w:r>
    </w:p>
    <w:p w:rsidR="003234D7" w:rsidRPr="00873BA6" w:rsidRDefault="003234D7" w:rsidP="0032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3234D7" w:rsidRPr="00873BA6" w:rsidRDefault="003234D7" w:rsidP="0032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3234D7" w:rsidRPr="00873BA6" w:rsidRDefault="003234D7" w:rsidP="003234D7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 xml:space="preserve">региональном </w:t>
      </w:r>
      <w:r w:rsidRPr="00873BA6">
        <w:rPr>
          <w:rFonts w:ascii="PT Astra Serif" w:hAnsi="PT Astra Serif"/>
          <w:sz w:val="24"/>
          <w:szCs w:val="24"/>
        </w:rPr>
        <w:t>этапе олимпиады</w:t>
      </w:r>
    </w:p>
    <w:p w:rsidR="003234D7" w:rsidRPr="00873BA6" w:rsidRDefault="003234D7" w:rsidP="003234D7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даю согласие Центральной избирательной комиссии Российской Федерации, расположенной по адресу: город Москва, Большой Черкасский переулок, дом 9 </w:t>
      </w:r>
    </w:p>
    <w:p w:rsidR="003234D7" w:rsidRPr="00873BA6" w:rsidRDefault="003234D7" w:rsidP="003234D7">
      <w:pPr>
        <w:widowControl w:val="0"/>
        <w:tabs>
          <w:tab w:val="left" w:pos="9356"/>
        </w:tabs>
        <w:jc w:val="both"/>
        <w:rPr>
          <w:rFonts w:ascii="PT Astra Serif" w:hAnsi="PT Astra Serif"/>
          <w:spacing w:val="-17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(ИНН 7710010990, сведения об информационных ресурсах оператора: http://cikrf.ru, https://vk.com/cikrussia, https://ok.ru/cikrussia, </w:t>
      </w:r>
      <w:hyperlink r:id="rId15" w:history="1">
        <w:r w:rsidR="00173D5D" w:rsidRPr="00873BA6">
          <w:rPr>
            <w:rStyle w:val="af3"/>
            <w:rFonts w:ascii="PT Astra Serif" w:hAnsi="PT Astra Serif"/>
            <w:sz w:val="24"/>
            <w:szCs w:val="24"/>
          </w:rPr>
          <w:t>https://t.me/cikrossii</w:t>
        </w:r>
      </w:hyperlink>
      <w:r w:rsidR="00173D5D" w:rsidRPr="00873BA6">
        <w:rPr>
          <w:rFonts w:ascii="PT Astra Serif" w:hAnsi="PT Astra Serif"/>
          <w:sz w:val="24"/>
          <w:szCs w:val="24"/>
        </w:rPr>
        <w:t>, https://</w:t>
      </w:r>
      <w:r w:rsidR="00173D5D" w:rsidRPr="00873BA6">
        <w:rPr>
          <w:rFonts w:ascii="PT Astra Serif" w:hAnsi="PT Astra Serif"/>
          <w:sz w:val="24"/>
          <w:szCs w:val="24"/>
          <w:lang w:val="en-US"/>
        </w:rPr>
        <w:t>max</w:t>
      </w:r>
      <w:r w:rsidR="00173D5D" w:rsidRPr="00873BA6">
        <w:rPr>
          <w:rFonts w:ascii="PT Astra Serif" w:hAnsi="PT Astra Serif"/>
          <w:sz w:val="24"/>
          <w:szCs w:val="24"/>
        </w:rPr>
        <w:t>.</w:t>
      </w:r>
      <w:proofErr w:type="spellStart"/>
      <w:r w:rsidR="00173D5D" w:rsidRPr="00873BA6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="00173D5D" w:rsidRPr="00873BA6">
        <w:rPr>
          <w:rFonts w:ascii="PT Astra Serif" w:hAnsi="PT Astra Serif"/>
          <w:sz w:val="24"/>
          <w:szCs w:val="24"/>
        </w:rPr>
        <w:t>/</w:t>
      </w:r>
      <w:proofErr w:type="spellStart"/>
      <w:r w:rsidR="00173D5D" w:rsidRPr="00873BA6">
        <w:rPr>
          <w:rFonts w:ascii="PT Astra Serif" w:hAnsi="PT Astra Serif"/>
          <w:sz w:val="24"/>
          <w:szCs w:val="24"/>
        </w:rPr>
        <w:t>ci</w:t>
      </w:r>
      <w:proofErr w:type="spellEnd"/>
      <w:r w:rsidR="00173D5D" w:rsidRPr="00873BA6">
        <w:rPr>
          <w:rFonts w:ascii="PT Astra Serif" w:hAnsi="PT Astra Serif"/>
          <w:sz w:val="24"/>
          <w:szCs w:val="24"/>
          <w:lang w:val="en-US"/>
        </w:rPr>
        <w:t>k</w:t>
      </w:r>
      <w:proofErr w:type="spellStart"/>
      <w:r w:rsidR="00173D5D" w:rsidRPr="00873BA6">
        <w:rPr>
          <w:rFonts w:ascii="PT Astra Serif" w:hAnsi="PT Astra Serif"/>
          <w:sz w:val="24"/>
          <w:szCs w:val="24"/>
        </w:rPr>
        <w:t>r</w:t>
      </w:r>
      <w:proofErr w:type="spellEnd"/>
      <w:r w:rsidR="00173D5D" w:rsidRPr="00873BA6">
        <w:rPr>
          <w:rFonts w:ascii="PT Astra Serif" w:hAnsi="PT Astra Serif"/>
          <w:sz w:val="24"/>
          <w:szCs w:val="24"/>
          <w:lang w:val="en-US"/>
        </w:rPr>
        <w:t>u</w:t>
      </w:r>
      <w:proofErr w:type="spellStart"/>
      <w:r w:rsidR="00173D5D" w:rsidRPr="00873BA6">
        <w:rPr>
          <w:rFonts w:ascii="PT Astra Serif" w:hAnsi="PT Astra Serif"/>
          <w:sz w:val="24"/>
          <w:szCs w:val="24"/>
        </w:rPr>
        <w:t>ssi</w:t>
      </w:r>
      <w:proofErr w:type="spellEnd"/>
      <w:r w:rsidR="00173D5D" w:rsidRPr="00873BA6">
        <w:rPr>
          <w:rFonts w:ascii="PT Astra Serif" w:hAnsi="PT Astra Serif"/>
          <w:sz w:val="24"/>
          <w:szCs w:val="24"/>
          <w:lang w:val="en-US"/>
        </w:rPr>
        <w:t>a</w:t>
      </w:r>
      <w:r w:rsidRPr="00873BA6">
        <w:rPr>
          <w:rFonts w:ascii="PT Astra Serif" w:hAnsi="PT Astra Serif"/>
          <w:sz w:val="24"/>
          <w:szCs w:val="24"/>
        </w:rPr>
        <w:t>), на обработку в форме распространения моих персональных данных, персональных данных моего несовершеннолетнего ребенка (подопечного).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Категории и перечень моих персональных данных, персональных данных моего несовершеннолетнего ребенка (подопечного), на обработку в форме </w:t>
      </w:r>
      <w:proofErr w:type="gramStart"/>
      <w:r w:rsidRPr="00873BA6">
        <w:rPr>
          <w:rFonts w:ascii="PT Astra Serif" w:hAnsi="PT Astra Serif"/>
          <w:sz w:val="24"/>
          <w:szCs w:val="24"/>
        </w:rPr>
        <w:t>распространения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которых я даю согласие: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3234D7" w:rsidRPr="00873BA6" w:rsidRDefault="003234D7" w:rsidP="003234D7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3234D7" w:rsidRPr="00873BA6" w:rsidRDefault="003234D7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3234D7" w:rsidRPr="00873BA6" w:rsidRDefault="00E91054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0" type="#_x0000_t109" style="position:absolute;left:0;text-align:left;margin-left:30.9pt;margin-top:3.8pt;width:7.15pt;height:7.95pt;z-index:251663360"/>
        </w:pict>
      </w:r>
      <w:r w:rsidR="003234D7" w:rsidRPr="00873BA6">
        <w:rPr>
          <w:rFonts w:ascii="PT Astra Serif" w:hAnsi="PT Astra Serif"/>
          <w:sz w:val="24"/>
          <w:szCs w:val="24"/>
        </w:rPr>
        <w:t>  не устанавливаю;</w:t>
      </w:r>
    </w:p>
    <w:p w:rsidR="003234D7" w:rsidRPr="00873BA6" w:rsidRDefault="00E91054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1" type="#_x0000_t109" style="position:absolute;left:0;text-align:left;margin-left:30.9pt;margin-top:5pt;width:7.15pt;height:7.95pt;z-index:251664384"/>
        </w:pict>
      </w:r>
      <w:r w:rsidR="003234D7" w:rsidRPr="00873BA6">
        <w:rPr>
          <w:rFonts w:ascii="PT Astra Serif" w:hAnsi="PT Astra Serif"/>
          <w:sz w:val="24"/>
          <w:szCs w:val="24"/>
        </w:rPr>
        <w:t>  устанавливаю запрет на передачу (кроме предоставления доступа) этих данных оператором неограниченному кругу лиц;</w:t>
      </w:r>
    </w:p>
    <w:p w:rsidR="003234D7" w:rsidRPr="00873BA6" w:rsidRDefault="00E91054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lastRenderedPageBreak/>
        <w:pict>
          <v:shape id="_x0000_s1032" type="#_x0000_t109" style="position:absolute;left:0;text-align:left;margin-left:30.9pt;margin-top:2.45pt;width:7.15pt;height:7.95pt;z-index:251665408"/>
        </w:pict>
      </w:r>
      <w:r w:rsidR="003234D7" w:rsidRPr="00873BA6">
        <w:rPr>
          <w:rFonts w:ascii="PT Astra Serif" w:hAnsi="PT Astra Serif"/>
          <w:sz w:val="24"/>
          <w:szCs w:val="24"/>
        </w:rPr>
        <w:t>  устанавливаю запрет на обработку (кроме получения доступа) этих данных неограниченным кругом лиц;</w:t>
      </w:r>
    </w:p>
    <w:p w:rsidR="003234D7" w:rsidRPr="00873BA6" w:rsidRDefault="00E91054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shape id="_x0000_s1033" type="#_x0000_t109" style="position:absolute;left:0;text-align:left;margin-left:30.9pt;margin-top:3.35pt;width:7.15pt;height:7.95pt;z-index:251666432"/>
        </w:pict>
      </w:r>
      <w:r w:rsidR="003234D7" w:rsidRPr="00873BA6">
        <w:rPr>
          <w:rFonts w:ascii="PT Astra Serif" w:hAnsi="PT Astra Serif"/>
          <w:sz w:val="24"/>
          <w:szCs w:val="24"/>
        </w:rPr>
        <w:t xml:space="preserve">  </w:t>
      </w:r>
      <w:proofErr w:type="gramStart"/>
      <w:r w:rsidR="003234D7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3234D7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3234D7" w:rsidRPr="00873BA6" w:rsidRDefault="003234D7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3234D7" w:rsidRPr="00873BA6" w:rsidRDefault="003234D7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3234D7" w:rsidRPr="00873BA6" w:rsidRDefault="003234D7" w:rsidP="003234D7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Я подтверждаю, что, давая такое согласие, я действую по собственной воле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в интересах своего несовершеннолетнего ребенка.</w:t>
      </w:r>
    </w:p>
    <w:p w:rsidR="003234D7" w:rsidRPr="00873BA6" w:rsidRDefault="003234D7" w:rsidP="003234D7">
      <w:pPr>
        <w:widowControl w:val="0"/>
        <w:spacing w:before="200" w:line="360" w:lineRule="auto"/>
        <w:ind w:firstLine="1134"/>
        <w:rPr>
          <w:rFonts w:ascii="PT Astra Serif" w:hAnsi="PT Astra Serif"/>
        </w:rPr>
      </w:pPr>
    </w:p>
    <w:p w:rsidR="003234D7" w:rsidRPr="00873BA6" w:rsidRDefault="003234D7" w:rsidP="003234D7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3234D7" w:rsidRPr="00873BA6" w:rsidRDefault="003234D7" w:rsidP="003234D7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</w:t>
      </w:r>
      <w:proofErr w:type="gramStart"/>
      <w:r w:rsidRPr="00873BA6">
        <w:rPr>
          <w:rFonts w:ascii="PT Astra Serif" w:hAnsi="PT Astra Serif"/>
          <w:i/>
          <w:sz w:val="20"/>
        </w:rPr>
        <w:t>(ФИО родителя (законного представителя)            (подпись)                  (дата)</w:t>
      </w:r>
      <w:proofErr w:type="gramEnd"/>
    </w:p>
    <w:p w:rsidR="003234D7" w:rsidRPr="00873BA6" w:rsidRDefault="003234D7" w:rsidP="003234D7">
      <w:pPr>
        <w:jc w:val="center"/>
        <w:rPr>
          <w:rFonts w:ascii="PT Astra Serif" w:hAnsi="PT Astra Serif"/>
          <w:b/>
          <w:sz w:val="18"/>
          <w:szCs w:val="24"/>
        </w:rPr>
      </w:pPr>
    </w:p>
    <w:p w:rsidR="003234D7" w:rsidRPr="00873BA6" w:rsidRDefault="003234D7" w:rsidP="003234D7">
      <w:pPr>
        <w:jc w:val="center"/>
        <w:rPr>
          <w:rFonts w:ascii="PT Astra Serif" w:hAnsi="PT Astra Serif"/>
          <w:b/>
          <w:sz w:val="18"/>
          <w:szCs w:val="24"/>
        </w:rPr>
      </w:pPr>
    </w:p>
    <w:p w:rsidR="003234D7" w:rsidRPr="00873BA6" w:rsidRDefault="003234D7" w:rsidP="003234D7">
      <w:pPr>
        <w:rPr>
          <w:rFonts w:ascii="PT Astra Serif" w:hAnsi="PT Astra Serif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3234D7" w:rsidRPr="00873BA6" w:rsidRDefault="003234D7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A17553" w:rsidRPr="00873BA6" w:rsidRDefault="00A17553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8C2333" w:rsidRPr="00873BA6" w:rsidRDefault="008C2333" w:rsidP="006E0028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 w:rsidSect="00A000DE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E0028" w:rsidRPr="00873BA6" w:rsidRDefault="00A07AD5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107C35" w:rsidRPr="00873BA6">
        <w:rPr>
          <w:rFonts w:ascii="PT Astra Serif" w:hAnsi="PT Astra Serif"/>
          <w:sz w:val="24"/>
          <w:szCs w:val="24"/>
        </w:rPr>
        <w:t>6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="006E0028"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tbl>
      <w:tblPr>
        <w:tblW w:w="9638" w:type="dxa"/>
        <w:tblInd w:w="108" w:type="dxa"/>
        <w:tblLayout w:type="fixed"/>
        <w:tblLook w:val="04A0"/>
      </w:tblPr>
      <w:tblGrid>
        <w:gridCol w:w="3827"/>
        <w:gridCol w:w="5811"/>
      </w:tblGrid>
      <w:tr w:rsidR="00A07AD5" w:rsidRPr="00873BA6" w:rsidTr="00FD2E4D"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В Избирательную комиссию Республики Алтай 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город Горно-Алтайск, улица Э. Палкина, 1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родителя (законного представителя)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A17553" w:rsidRPr="00873BA6" w:rsidRDefault="00A17553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на фото- и видеосъемку и дальнейшее использование изображений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0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 года рождения</w:t>
      </w:r>
    </w:p>
    <w:p w:rsidR="00A07AD5" w:rsidRPr="00873BA6" w:rsidRDefault="00A07AD5" w:rsidP="00A07AD5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>(фамилия, имя, отчество (при наличии) родителя (законного представителя</w:t>
      </w:r>
      <w:r w:rsidRPr="00873BA6">
        <w:rPr>
          <w:rFonts w:ascii="PT Astra Serif" w:hAnsi="PT Astra Serif"/>
          <w:sz w:val="16"/>
          <w:szCs w:val="16"/>
        </w:rPr>
        <w:t>)</w:t>
      </w:r>
      <w:proofErr w:type="gramEnd"/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несовершеннолетнего</w:t>
      </w:r>
      <w:proofErr w:type="gramStart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gramEnd"/>
      <w:r w:rsidRPr="00873BA6">
        <w:rPr>
          <w:rFonts w:ascii="PT Astra Serif" w:hAnsi="PT Astra Serif"/>
          <w:sz w:val="24"/>
          <w:szCs w:val="24"/>
        </w:rPr>
        <w:t>ей) 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ребенка)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(свидетельство о рождении)__________, _______________, выдан (о) __________,</w:t>
      </w:r>
    </w:p>
    <w:p w:rsidR="00A07AD5" w:rsidRPr="00873BA6" w:rsidRDefault="00A07AD5" w:rsidP="00A07AD5">
      <w:pPr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 xml:space="preserve">                                                                                 (</w:t>
      </w:r>
      <w:r w:rsidRPr="00873BA6">
        <w:rPr>
          <w:rFonts w:ascii="PT Astra Serif" w:hAnsi="PT Astra Serif"/>
          <w:i/>
          <w:iCs/>
          <w:sz w:val="20"/>
        </w:rPr>
        <w:t>серия</w:t>
      </w:r>
      <w:r w:rsidRPr="00873BA6">
        <w:rPr>
          <w:rFonts w:ascii="PT Astra Serif" w:hAnsi="PT Astra Serif"/>
          <w:sz w:val="20"/>
        </w:rPr>
        <w:t>)                     (</w:t>
      </w:r>
      <w:r w:rsidRPr="00873BA6">
        <w:rPr>
          <w:rFonts w:ascii="PT Astra Serif" w:hAnsi="PT Astra Serif"/>
          <w:i/>
          <w:iCs/>
          <w:sz w:val="20"/>
        </w:rPr>
        <w:t>номер</w:t>
      </w:r>
      <w:r w:rsidRPr="00873BA6">
        <w:rPr>
          <w:rFonts w:ascii="PT Astra Serif" w:hAnsi="PT Astra Serif"/>
          <w:sz w:val="20"/>
        </w:rPr>
        <w:t>)                                   (</w:t>
      </w:r>
      <w:r w:rsidRPr="00873BA6">
        <w:rPr>
          <w:rFonts w:ascii="PT Astra Serif" w:hAnsi="PT Astra Serif"/>
          <w:i/>
          <w:iCs/>
          <w:sz w:val="20"/>
        </w:rPr>
        <w:t>кем, когда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изображений моего несовершеннолетнего ребенка</w:t>
      </w:r>
      <w:r w:rsidR="00A17553" w:rsidRPr="00873BA6">
        <w:rPr>
          <w:rFonts w:ascii="PT Astra Serif" w:hAnsi="PT Astra Serif"/>
          <w:sz w:val="24"/>
          <w:szCs w:val="24"/>
        </w:rPr>
        <w:t xml:space="preserve"> (подопечного)</w:t>
      </w:r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и совершенствованию знаний в области избирательного права и избирательного процесса.</w:t>
      </w:r>
    </w:p>
    <w:p w:rsidR="00A07AD5" w:rsidRPr="00873BA6" w:rsidRDefault="00A07AD5" w:rsidP="00A07AD5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изображений моего несовершеннолетнего ребенка разрешаю.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widowControl w:val="0"/>
        <w:tabs>
          <w:tab w:val="left" w:pos="9571"/>
        </w:tabs>
        <w:ind w:right="-143"/>
        <w:rPr>
          <w:rFonts w:ascii="PT Astra Serif" w:hAnsi="PT Astra Serif"/>
          <w:sz w:val="20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8C2333" w:rsidRPr="00873BA6" w:rsidRDefault="008C2333" w:rsidP="004C6C57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C6C57" w:rsidRPr="00873BA6" w:rsidRDefault="004C6C57" w:rsidP="004C6C57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7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4C6C57" w:rsidRPr="00873BA6" w:rsidRDefault="004C6C57" w:rsidP="004C6C57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4C6C57" w:rsidRPr="00873BA6" w:rsidRDefault="004C6C57" w:rsidP="004C6C5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tbl>
      <w:tblPr>
        <w:tblW w:w="9638" w:type="dxa"/>
        <w:tblInd w:w="108" w:type="dxa"/>
        <w:tblLayout w:type="fixed"/>
        <w:tblLook w:val="04A0"/>
      </w:tblPr>
      <w:tblGrid>
        <w:gridCol w:w="3827"/>
        <w:gridCol w:w="5811"/>
      </w:tblGrid>
      <w:tr w:rsidR="004C6C57" w:rsidRPr="00873BA6" w:rsidTr="00095616"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В Центральную избирательную комиссию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Российской Федерации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город Москва, Большой Черкасский переулок, дом 9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родителя (законного представителя)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4C6C57" w:rsidRPr="00873BA6" w:rsidRDefault="004C6C57" w:rsidP="004C6C5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4C6C57" w:rsidRPr="00873BA6" w:rsidRDefault="004C6C57" w:rsidP="004C6C5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на фото- и видеосъемку и дальнейшее использование изображений</w:t>
      </w:r>
    </w:p>
    <w:p w:rsidR="004C6C57" w:rsidRPr="00873BA6" w:rsidRDefault="004C6C57" w:rsidP="004C6C57">
      <w:pPr>
        <w:jc w:val="center"/>
        <w:rPr>
          <w:rFonts w:ascii="PT Astra Serif" w:hAnsi="PT Astra Serif"/>
          <w:b/>
          <w:sz w:val="20"/>
        </w:rPr>
      </w:pP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 года рождения</w:t>
      </w:r>
    </w:p>
    <w:p w:rsidR="004C6C57" w:rsidRPr="00873BA6" w:rsidRDefault="004C6C57" w:rsidP="004C6C57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>(фамилия, имя, отчество (при наличии) родителя (законного представителя</w:t>
      </w:r>
      <w:r w:rsidRPr="00873BA6">
        <w:rPr>
          <w:rFonts w:ascii="PT Astra Serif" w:hAnsi="PT Astra Serif"/>
          <w:sz w:val="16"/>
          <w:szCs w:val="16"/>
        </w:rPr>
        <w:t>)</w:t>
      </w:r>
      <w:proofErr w:type="gramEnd"/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4C6C57" w:rsidRPr="00873BA6" w:rsidRDefault="004C6C57" w:rsidP="004C6C57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несовершеннолетнего</w:t>
      </w:r>
      <w:proofErr w:type="gramStart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gramEnd"/>
      <w:r w:rsidRPr="00873BA6">
        <w:rPr>
          <w:rFonts w:ascii="PT Astra Serif" w:hAnsi="PT Astra Serif"/>
          <w:sz w:val="24"/>
          <w:szCs w:val="24"/>
        </w:rPr>
        <w:t>ей) 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ребенка)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(свидетельство о рождении)__________, _______________, выдан (о) __________,</w:t>
      </w:r>
    </w:p>
    <w:p w:rsidR="004C6C57" w:rsidRPr="00873BA6" w:rsidRDefault="004C6C57" w:rsidP="004C6C57">
      <w:pPr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 xml:space="preserve">                                                                                 (</w:t>
      </w:r>
      <w:r w:rsidRPr="00873BA6">
        <w:rPr>
          <w:rFonts w:ascii="PT Astra Serif" w:hAnsi="PT Astra Serif"/>
          <w:i/>
          <w:iCs/>
          <w:sz w:val="20"/>
        </w:rPr>
        <w:t>серия</w:t>
      </w:r>
      <w:r w:rsidRPr="00873BA6">
        <w:rPr>
          <w:rFonts w:ascii="PT Astra Serif" w:hAnsi="PT Astra Serif"/>
          <w:sz w:val="20"/>
        </w:rPr>
        <w:t>)                     (</w:t>
      </w:r>
      <w:r w:rsidRPr="00873BA6">
        <w:rPr>
          <w:rFonts w:ascii="PT Astra Serif" w:hAnsi="PT Astra Serif"/>
          <w:i/>
          <w:iCs/>
          <w:sz w:val="20"/>
        </w:rPr>
        <w:t>номер</w:t>
      </w:r>
      <w:r w:rsidRPr="00873BA6">
        <w:rPr>
          <w:rFonts w:ascii="PT Astra Serif" w:hAnsi="PT Astra Serif"/>
          <w:sz w:val="20"/>
        </w:rPr>
        <w:t>)                                   (</w:t>
      </w:r>
      <w:r w:rsidRPr="00873BA6">
        <w:rPr>
          <w:rFonts w:ascii="PT Astra Serif" w:hAnsi="PT Astra Serif"/>
          <w:i/>
          <w:iCs/>
          <w:sz w:val="20"/>
        </w:rPr>
        <w:t>кем, когда</w:t>
      </w:r>
      <w:r w:rsidRPr="00873BA6">
        <w:rPr>
          <w:rFonts w:ascii="PT Astra Serif" w:hAnsi="PT Astra Serif"/>
          <w:sz w:val="20"/>
        </w:rPr>
        <w:t>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4C6C57" w:rsidRPr="00873BA6" w:rsidRDefault="004C6C57" w:rsidP="004C6C57">
      <w:pPr>
        <w:widowControl w:val="0"/>
        <w:tabs>
          <w:tab w:val="left" w:pos="9356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изображений моего несовершеннолетнего ребенка (подопечного).</w:t>
      </w:r>
    </w:p>
    <w:p w:rsidR="004C6C57" w:rsidRPr="00873BA6" w:rsidRDefault="004C6C57" w:rsidP="004C6C57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и совершенствованию знаний в области избирательного права и избирательного процесса.</w:t>
      </w:r>
    </w:p>
    <w:p w:rsidR="004C6C57" w:rsidRPr="00873BA6" w:rsidRDefault="004C6C57" w:rsidP="004C6C57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изображений моего несовершеннолетнего ребенка разрешаю.</w:t>
      </w: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4C6C57" w:rsidRPr="00873BA6" w:rsidRDefault="004C6C57" w:rsidP="004C6C57">
      <w:pPr>
        <w:widowControl w:val="0"/>
        <w:tabs>
          <w:tab w:val="left" w:pos="9571"/>
        </w:tabs>
        <w:ind w:right="-143"/>
        <w:rPr>
          <w:rFonts w:ascii="PT Astra Serif" w:hAnsi="PT Astra Serif"/>
          <w:sz w:val="20"/>
        </w:rPr>
      </w:pP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8C2333" w:rsidRPr="00873BA6" w:rsidRDefault="008C2333" w:rsidP="004C6C57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4C6C57" w:rsidRPr="00873BA6" w:rsidRDefault="004C6C57" w:rsidP="004C6C57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8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4C6C57" w:rsidRPr="00873BA6" w:rsidRDefault="004C6C57" w:rsidP="004C6C57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4C6C57" w:rsidRPr="00873BA6" w:rsidRDefault="004C6C57" w:rsidP="004C6C57">
      <w:pPr>
        <w:widowControl w:val="0"/>
        <w:ind w:left="5103"/>
        <w:jc w:val="center"/>
        <w:rPr>
          <w:rFonts w:ascii="PT Astra Serif" w:hAnsi="PT Astra Serif"/>
          <w:bCs/>
          <w:sz w:val="24"/>
          <w:szCs w:val="24"/>
        </w:rPr>
      </w:pPr>
    </w:p>
    <w:tbl>
      <w:tblPr>
        <w:tblW w:w="9638" w:type="dxa"/>
        <w:tblInd w:w="108" w:type="dxa"/>
        <w:tblLayout w:type="fixed"/>
        <w:tblLook w:val="04A0"/>
      </w:tblPr>
      <w:tblGrid>
        <w:gridCol w:w="3827"/>
        <w:gridCol w:w="5811"/>
      </w:tblGrid>
      <w:tr w:rsidR="004C6C57" w:rsidRPr="00873BA6" w:rsidTr="00095616">
        <w:tc>
          <w:tcPr>
            <w:tcW w:w="382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581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В </w:t>
            </w:r>
            <w:r w:rsidR="0016635C" w:rsidRPr="00873BA6">
              <w:rPr>
                <w:rFonts w:ascii="PT Astra Serif" w:hAnsi="PT Astra Serif"/>
                <w:sz w:val="24"/>
                <w:szCs w:val="24"/>
              </w:rPr>
              <w:t>федеральное</w:t>
            </w:r>
            <w:r w:rsidRPr="00873BA6">
              <w:rPr>
                <w:rFonts w:ascii="PT Astra Serif" w:hAnsi="PT Astra Serif"/>
                <w:sz w:val="24"/>
                <w:szCs w:val="24"/>
              </w:rPr>
              <w:t xml:space="preserve"> казенно</w:t>
            </w:r>
            <w:r w:rsidR="0016635C" w:rsidRPr="00873BA6">
              <w:rPr>
                <w:rFonts w:ascii="PT Astra Serif" w:hAnsi="PT Astra Serif"/>
                <w:sz w:val="24"/>
                <w:szCs w:val="24"/>
              </w:rPr>
              <w:t>е</w:t>
            </w:r>
            <w:r w:rsidRPr="00873BA6">
              <w:rPr>
                <w:rFonts w:ascii="PT Astra Serif" w:hAnsi="PT Astra Serif"/>
                <w:sz w:val="24"/>
                <w:szCs w:val="24"/>
              </w:rPr>
              <w:t xml:space="preserve"> учреждени</w:t>
            </w:r>
            <w:r w:rsidR="0016635C" w:rsidRPr="00873BA6">
              <w:rPr>
                <w:rFonts w:ascii="PT Astra Serif" w:hAnsi="PT Astra Serif"/>
                <w:sz w:val="24"/>
                <w:szCs w:val="24"/>
              </w:rPr>
              <w:t>е</w:t>
            </w:r>
            <w:r w:rsidRPr="00873BA6">
              <w:rPr>
                <w:rFonts w:ascii="PT Astra Serif" w:hAnsi="PT Astra Serif"/>
                <w:sz w:val="24"/>
                <w:szCs w:val="24"/>
              </w:rPr>
              <w:t xml:space="preserve">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адрес: город Москва, </w:t>
            </w:r>
            <w:proofErr w:type="spellStart"/>
            <w:r w:rsidR="0016635C" w:rsidRPr="00873BA6">
              <w:rPr>
                <w:rFonts w:ascii="PT Astra Serif" w:hAnsi="PT Astra Serif"/>
                <w:sz w:val="24"/>
                <w:szCs w:val="24"/>
              </w:rPr>
              <w:t>вн</w:t>
            </w:r>
            <w:proofErr w:type="gramStart"/>
            <w:r w:rsidR="0016635C" w:rsidRPr="00873BA6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="0016635C" w:rsidRPr="00873BA6">
              <w:rPr>
                <w:rFonts w:ascii="PT Astra Serif" w:hAnsi="PT Astra Serif"/>
                <w:sz w:val="24"/>
                <w:szCs w:val="24"/>
              </w:rPr>
              <w:t>ер.г</w:t>
            </w:r>
            <w:proofErr w:type="spellEnd"/>
            <w:r w:rsidR="0016635C" w:rsidRPr="00873BA6">
              <w:rPr>
                <w:rFonts w:ascii="PT Astra Serif" w:hAnsi="PT Astra Serif"/>
                <w:sz w:val="24"/>
                <w:szCs w:val="24"/>
              </w:rPr>
              <w:t xml:space="preserve">. муниципальный округ </w:t>
            </w:r>
            <w:proofErr w:type="spellStart"/>
            <w:r w:rsidR="0016635C" w:rsidRPr="00873BA6">
              <w:rPr>
                <w:rFonts w:ascii="PT Astra Serif" w:hAnsi="PT Astra Serif"/>
                <w:sz w:val="24"/>
                <w:szCs w:val="24"/>
              </w:rPr>
              <w:t>Красносельский</w:t>
            </w:r>
            <w:proofErr w:type="spellEnd"/>
            <w:r w:rsidR="0016635C" w:rsidRPr="00873BA6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r w:rsidRPr="00873BA6">
              <w:rPr>
                <w:rFonts w:ascii="PT Astra Serif" w:hAnsi="PT Astra Serif"/>
                <w:sz w:val="24"/>
                <w:szCs w:val="24"/>
              </w:rPr>
              <w:t>улица Мясницкая, дом 47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родителя (законного представителя)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________________________________</w:t>
            </w:r>
          </w:p>
          <w:p w:rsidR="004C6C57" w:rsidRPr="00873BA6" w:rsidRDefault="004C6C57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C6C57" w:rsidRPr="00873BA6" w:rsidRDefault="004C6C57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4C6C57" w:rsidRPr="00873BA6" w:rsidRDefault="004C6C57" w:rsidP="004C6C5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4C6C57" w:rsidRPr="00873BA6" w:rsidRDefault="004C6C57" w:rsidP="004C6C57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родителя (законного представителя) участника Всероссийской олимпиады школьников по вопросам избирательного права и избирательного процесса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на фото- и видеосъемку и дальнейшее использование изображений</w:t>
      </w:r>
    </w:p>
    <w:p w:rsidR="004C6C57" w:rsidRPr="00873BA6" w:rsidRDefault="004C6C57" w:rsidP="004C6C57">
      <w:pPr>
        <w:jc w:val="center"/>
        <w:rPr>
          <w:rFonts w:ascii="PT Astra Serif" w:hAnsi="PT Astra Serif"/>
          <w:b/>
          <w:sz w:val="20"/>
        </w:rPr>
      </w:pP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 года рождения</w:t>
      </w:r>
    </w:p>
    <w:p w:rsidR="004C6C57" w:rsidRPr="00873BA6" w:rsidRDefault="004C6C57" w:rsidP="004C6C57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>(фамилия, имя, отчество (при наличии) родителя (законного представителя</w:t>
      </w:r>
      <w:r w:rsidRPr="00873BA6">
        <w:rPr>
          <w:rFonts w:ascii="PT Astra Serif" w:hAnsi="PT Astra Serif"/>
          <w:sz w:val="16"/>
          <w:szCs w:val="16"/>
        </w:rPr>
        <w:t>)</w:t>
      </w:r>
      <w:proofErr w:type="gramEnd"/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4C6C57" w:rsidRPr="00873BA6" w:rsidRDefault="004C6C57" w:rsidP="004C6C57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являясь родителем (законным представителем) несовершеннолетнего</w:t>
      </w:r>
      <w:proofErr w:type="gramStart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gramEnd"/>
      <w:r w:rsidRPr="00873BA6">
        <w:rPr>
          <w:rFonts w:ascii="PT Astra Serif" w:hAnsi="PT Astra Serif"/>
          <w:sz w:val="24"/>
          <w:szCs w:val="24"/>
        </w:rPr>
        <w:t>ей) 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ребенка)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(свидетельство о рождении)__________, _______________, выдан (о) __________,</w:t>
      </w:r>
    </w:p>
    <w:p w:rsidR="004C6C57" w:rsidRPr="00873BA6" w:rsidRDefault="004C6C57" w:rsidP="004C6C57">
      <w:pPr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 xml:space="preserve">                                                                                 (</w:t>
      </w:r>
      <w:r w:rsidRPr="00873BA6">
        <w:rPr>
          <w:rFonts w:ascii="PT Astra Serif" w:hAnsi="PT Astra Serif"/>
          <w:i/>
          <w:iCs/>
          <w:sz w:val="20"/>
        </w:rPr>
        <w:t>серия</w:t>
      </w:r>
      <w:r w:rsidRPr="00873BA6">
        <w:rPr>
          <w:rFonts w:ascii="PT Astra Serif" w:hAnsi="PT Astra Serif"/>
          <w:sz w:val="20"/>
        </w:rPr>
        <w:t>)                     (</w:t>
      </w:r>
      <w:r w:rsidRPr="00873BA6">
        <w:rPr>
          <w:rFonts w:ascii="PT Astra Serif" w:hAnsi="PT Astra Serif"/>
          <w:i/>
          <w:iCs/>
          <w:sz w:val="20"/>
        </w:rPr>
        <w:t>номер</w:t>
      </w:r>
      <w:r w:rsidRPr="00873BA6">
        <w:rPr>
          <w:rFonts w:ascii="PT Astra Serif" w:hAnsi="PT Astra Serif"/>
          <w:sz w:val="20"/>
        </w:rPr>
        <w:t>)                                   (</w:t>
      </w:r>
      <w:r w:rsidRPr="00873BA6">
        <w:rPr>
          <w:rFonts w:ascii="PT Astra Serif" w:hAnsi="PT Astra Serif"/>
          <w:i/>
          <w:iCs/>
          <w:sz w:val="20"/>
        </w:rPr>
        <w:t>кем, когда</w:t>
      </w:r>
      <w:r w:rsidRPr="00873BA6">
        <w:rPr>
          <w:rFonts w:ascii="PT Astra Serif" w:hAnsi="PT Astra Serif"/>
          <w:sz w:val="20"/>
        </w:rPr>
        <w:t>)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4C6C57" w:rsidRPr="00873BA6" w:rsidRDefault="004C6C57" w:rsidP="004C6C57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4C6C57" w:rsidRPr="00873BA6" w:rsidRDefault="004C6C57" w:rsidP="004C6C57">
      <w:pPr>
        <w:widowControl w:val="0"/>
        <w:tabs>
          <w:tab w:val="left" w:pos="9356"/>
        </w:tabs>
        <w:ind w:right="-1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изображений моего несовершеннолетнего ребенка (подопечного).</w:t>
      </w:r>
    </w:p>
    <w:p w:rsidR="004C6C57" w:rsidRPr="00873BA6" w:rsidRDefault="004C6C57" w:rsidP="004C6C57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Фото- и видеосъемка осуществляется для популяризации работы по повышению правовой культуры будущих избирателей, повышению мотивации к получению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и совершенствованию знаний в области избирательного права и избирательного процесса.</w:t>
      </w:r>
    </w:p>
    <w:p w:rsidR="004C6C57" w:rsidRPr="00873BA6" w:rsidRDefault="004C6C57" w:rsidP="004C6C57">
      <w:pPr>
        <w:tabs>
          <w:tab w:val="left" w:pos="9356"/>
        </w:tabs>
        <w:ind w:right="-1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изображений моего несовершеннолетнего ребенка разрешаю.</w:t>
      </w: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4C6C57" w:rsidRPr="00873BA6" w:rsidRDefault="004C6C57" w:rsidP="004C6C57">
      <w:pPr>
        <w:widowControl w:val="0"/>
        <w:tabs>
          <w:tab w:val="left" w:pos="9571"/>
        </w:tabs>
        <w:ind w:right="-143"/>
        <w:rPr>
          <w:rFonts w:ascii="PT Astra Serif" w:hAnsi="PT Astra Serif"/>
          <w:sz w:val="20"/>
        </w:rPr>
      </w:pP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4C6C57" w:rsidRPr="00873BA6" w:rsidRDefault="004C6C57" w:rsidP="004C6C57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4C6C57" w:rsidRPr="00873BA6" w:rsidRDefault="004C6C57" w:rsidP="004C6C57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4C6C57" w:rsidRPr="00873BA6" w:rsidRDefault="004C6C57" w:rsidP="00A07AD5">
      <w:pPr>
        <w:rPr>
          <w:rFonts w:ascii="PT Astra Serif" w:hAnsi="PT Astra Serif"/>
          <w:sz w:val="24"/>
          <w:szCs w:val="24"/>
        </w:rPr>
      </w:pPr>
    </w:p>
    <w:p w:rsidR="008C2333" w:rsidRPr="00873BA6" w:rsidRDefault="008C2333" w:rsidP="006E0028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E0028" w:rsidRPr="00873BA6" w:rsidRDefault="00A07AD5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16635C" w:rsidRPr="00873BA6">
        <w:rPr>
          <w:rFonts w:ascii="PT Astra Serif" w:hAnsi="PT Astra Serif"/>
          <w:sz w:val="24"/>
          <w:szCs w:val="24"/>
        </w:rPr>
        <w:t>9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="006E0028"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A07AD5" w:rsidRPr="00873BA6" w:rsidTr="00FD2E4D"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709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</w:rPr>
            </w:pP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</w:rPr>
            </w:pPr>
            <w:r w:rsidRPr="00873BA6">
              <w:rPr>
                <w:rFonts w:ascii="PT Astra Serif" w:hAnsi="PT Astra Serif"/>
              </w:rPr>
              <w:t>Организатору</w:t>
            </w:r>
          </w:p>
          <w:p w:rsidR="0044350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  <w:sz w:val="24"/>
              </w:rPr>
              <w:t>В</w:t>
            </w:r>
            <w:r w:rsidRPr="00873BA6">
              <w:rPr>
                <w:rFonts w:ascii="PT Astra Serif" w:hAnsi="PT Astra Serif"/>
              </w:rPr>
              <w:t xml:space="preserve">сероссийской олимпиады школьников </w:t>
            </w:r>
            <w:r w:rsidRPr="00873BA6">
              <w:rPr>
                <w:rFonts w:ascii="PT Astra Serif" w:hAnsi="PT Astra Serif"/>
                <w:sz w:val="24"/>
              </w:rPr>
              <w:br w:type="textWrapping" w:clear="all"/>
            </w:r>
            <w:r w:rsidRPr="00873BA6">
              <w:rPr>
                <w:rFonts w:ascii="PT Astra Serif" w:hAnsi="PT Astra Serif"/>
              </w:rPr>
              <w:t xml:space="preserve">по вопросам избирательного права </w:t>
            </w:r>
            <w:r w:rsidRPr="00873BA6">
              <w:rPr>
                <w:rFonts w:ascii="PT Astra Serif" w:hAnsi="PT Astra Serif"/>
              </w:rPr>
              <w:br w:type="textWrapping" w:clear="all"/>
              <w:t>и избирательного процесса</w:t>
            </w:r>
            <w:r w:rsidR="00443505" w:rsidRPr="00873BA6">
              <w:rPr>
                <w:rFonts w:ascii="PT Astra Serif" w:hAnsi="PT Astra Serif"/>
              </w:rPr>
              <w:t xml:space="preserve"> </w:t>
            </w:r>
          </w:p>
          <w:p w:rsidR="00443505" w:rsidRPr="00873BA6" w:rsidRDefault="00443505" w:rsidP="00FD2E4D">
            <w:pPr>
              <w:ind w:firstLine="3"/>
              <w:jc w:val="center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на территории Республики Алтай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3BA6">
              <w:rPr>
                <w:rFonts w:ascii="PT Astra Serif" w:hAnsi="PT Astra Serif"/>
                <w:sz w:val="24"/>
                <w:szCs w:val="24"/>
                <w:lang w:eastAsia="en-US"/>
              </w:rPr>
              <w:t>от ___________________________________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участника олимпиады</w:t>
            </w:r>
          </w:p>
        </w:tc>
      </w:tr>
    </w:tbl>
    <w:p w:rsidR="00A07AD5" w:rsidRPr="00873BA6" w:rsidRDefault="00A07AD5" w:rsidP="00A07AD5">
      <w:pPr>
        <w:spacing w:line="360" w:lineRule="auto"/>
        <w:jc w:val="center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jc w:val="center"/>
        <w:rPr>
          <w:rFonts w:ascii="PT Astra Serif" w:hAnsi="PT Astra Serif"/>
        </w:rPr>
      </w:pPr>
      <w:r w:rsidRPr="00873BA6">
        <w:rPr>
          <w:rFonts w:ascii="PT Astra Serif" w:hAnsi="PT Astra Serif"/>
        </w:rPr>
        <w:t>Заявление</w:t>
      </w:r>
    </w:p>
    <w:tbl>
      <w:tblPr>
        <w:tblW w:w="10212" w:type="dxa"/>
        <w:tblInd w:w="-147" w:type="dxa"/>
        <w:tblLook w:val="04A0"/>
      </w:tblPr>
      <w:tblGrid>
        <w:gridCol w:w="1700"/>
        <w:gridCol w:w="1273"/>
        <w:gridCol w:w="718"/>
        <w:gridCol w:w="414"/>
        <w:gridCol w:w="1004"/>
        <w:gridCol w:w="459"/>
        <w:gridCol w:w="4072"/>
        <w:gridCol w:w="132"/>
        <w:gridCol w:w="164"/>
        <w:gridCol w:w="276"/>
      </w:tblGrid>
      <w:tr w:rsidR="00A07AD5" w:rsidRPr="00873BA6" w:rsidTr="00FD2E4D">
        <w:trPr>
          <w:gridAfter w:val="3"/>
          <w:wAfter w:w="572" w:type="dxa"/>
        </w:trPr>
        <w:tc>
          <w:tcPr>
            <w:tcW w:w="3691" w:type="dxa"/>
            <w:gridSpan w:val="3"/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  <w:sz w:val="2"/>
                <w:szCs w:val="2"/>
              </w:rPr>
            </w:pPr>
            <w:r w:rsidRPr="00873BA6">
              <w:rPr>
                <w:rFonts w:ascii="PT Astra Serif" w:hAnsi="PT Astra Serif"/>
              </w:rPr>
              <w:t>Прошу допустить меня</w:t>
            </w:r>
          </w:p>
        </w:tc>
        <w:tc>
          <w:tcPr>
            <w:tcW w:w="5949" w:type="dxa"/>
            <w:gridSpan w:val="4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  <w:sz w:val="2"/>
                <w:szCs w:val="2"/>
              </w:rPr>
            </w:pPr>
          </w:p>
        </w:tc>
      </w:tr>
      <w:tr w:rsidR="00A07AD5" w:rsidRPr="00873BA6" w:rsidTr="00FD2E4D">
        <w:tc>
          <w:tcPr>
            <w:tcW w:w="9640" w:type="dxa"/>
            <w:gridSpan w:val="7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</w:rPr>
            </w:pPr>
          </w:p>
        </w:tc>
        <w:tc>
          <w:tcPr>
            <w:tcW w:w="572" w:type="dxa"/>
            <w:gridSpan w:val="3"/>
          </w:tcPr>
          <w:p w:rsidR="00A07AD5" w:rsidRPr="00873BA6" w:rsidRDefault="00A07AD5" w:rsidP="00FD2E4D">
            <w:pPr>
              <w:tabs>
                <w:tab w:val="left" w:pos="0"/>
              </w:tabs>
              <w:ind w:right="10" w:hanging="103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,</w:t>
            </w:r>
          </w:p>
        </w:tc>
      </w:tr>
      <w:tr w:rsidR="00A07AD5" w:rsidRPr="00873BA6" w:rsidTr="00FD2E4D">
        <w:trPr>
          <w:gridAfter w:val="3"/>
          <w:wAfter w:w="572" w:type="dxa"/>
        </w:trPr>
        <w:tc>
          <w:tcPr>
            <w:tcW w:w="2973" w:type="dxa"/>
            <w:gridSpan w:val="2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учащегося (учащуюся)</w:t>
            </w:r>
          </w:p>
        </w:tc>
        <w:tc>
          <w:tcPr>
            <w:tcW w:w="1132" w:type="dxa"/>
            <w:gridSpan w:val="2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</w:p>
        </w:tc>
        <w:tc>
          <w:tcPr>
            <w:tcW w:w="1004" w:type="dxa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класса</w:t>
            </w:r>
          </w:p>
        </w:tc>
        <w:tc>
          <w:tcPr>
            <w:tcW w:w="4531" w:type="dxa"/>
            <w:gridSpan w:val="2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</w:p>
        </w:tc>
      </w:tr>
      <w:tr w:rsidR="00A07AD5" w:rsidRPr="00873BA6" w:rsidTr="00FD2E4D">
        <w:trPr>
          <w:gridAfter w:val="1"/>
          <w:wAfter w:w="276" w:type="dxa"/>
        </w:trPr>
        <w:tc>
          <w:tcPr>
            <w:tcW w:w="9640" w:type="dxa"/>
            <w:gridSpan w:val="7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</w:rPr>
            </w:pPr>
          </w:p>
        </w:tc>
        <w:tc>
          <w:tcPr>
            <w:tcW w:w="296" w:type="dxa"/>
            <w:gridSpan w:val="2"/>
          </w:tcPr>
          <w:p w:rsidR="00A07AD5" w:rsidRPr="00873BA6" w:rsidRDefault="00A07AD5" w:rsidP="00FD2E4D">
            <w:pPr>
              <w:tabs>
                <w:tab w:val="left" w:pos="0"/>
              </w:tabs>
              <w:ind w:right="10" w:hanging="103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,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596"/>
              <w:jc w:val="center"/>
              <w:rPr>
                <w:rFonts w:ascii="PT Astra Serif" w:hAnsi="PT Astra Serif"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(наименование образовательной организации)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1700" w:type="dxa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 xml:space="preserve">к участию </w:t>
            </w:r>
            <w:proofErr w:type="gramStart"/>
            <w:r w:rsidRPr="00873BA6">
              <w:rPr>
                <w:rFonts w:ascii="PT Astra Serif" w:hAnsi="PT Astra Serif"/>
              </w:rPr>
              <w:t>в</w:t>
            </w:r>
            <w:proofErr w:type="gramEnd"/>
          </w:p>
        </w:tc>
        <w:tc>
          <w:tcPr>
            <w:tcW w:w="3868" w:type="dxa"/>
            <w:gridSpan w:val="5"/>
            <w:tcBorders>
              <w:bottom w:val="single" w:sz="4" w:space="0" w:color="000000"/>
            </w:tcBorders>
          </w:tcPr>
          <w:p w:rsidR="00A07AD5" w:rsidRPr="00873BA6" w:rsidRDefault="00A07AD5" w:rsidP="00FD2E4D">
            <w:pPr>
              <w:ind w:firstLine="596"/>
              <w:rPr>
                <w:rFonts w:ascii="PT Astra Serif" w:hAnsi="PT Astra Serif"/>
                <w:b/>
                <w:i/>
              </w:rPr>
            </w:pPr>
            <w:r w:rsidRPr="00873BA6">
              <w:rPr>
                <w:rFonts w:ascii="PT Astra Serif" w:hAnsi="PT Astra Serif"/>
                <w:b/>
                <w:i/>
              </w:rPr>
              <w:t>региональном</w:t>
            </w:r>
          </w:p>
        </w:tc>
        <w:tc>
          <w:tcPr>
            <w:tcW w:w="4204" w:type="dxa"/>
            <w:gridSpan w:val="2"/>
          </w:tcPr>
          <w:p w:rsidR="00A07AD5" w:rsidRPr="00873BA6" w:rsidRDefault="00A07AD5" w:rsidP="00FD2E4D">
            <w:pPr>
              <w:rPr>
                <w:rFonts w:ascii="PT Astra Serif" w:hAnsi="PT Astra Serif"/>
              </w:rPr>
            </w:pPr>
            <w:proofErr w:type="gramStart"/>
            <w:r w:rsidRPr="00873BA6">
              <w:rPr>
                <w:rFonts w:ascii="PT Astra Serif" w:hAnsi="PT Astra Serif"/>
              </w:rPr>
              <w:t>этапе</w:t>
            </w:r>
            <w:proofErr w:type="gramEnd"/>
            <w:r w:rsidRPr="00873BA6">
              <w:rPr>
                <w:rFonts w:ascii="PT Astra Serif" w:hAnsi="PT Astra Serif"/>
              </w:rPr>
              <w:t xml:space="preserve"> Всероссийской олимпиады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jc w:val="both"/>
              <w:rPr>
                <w:rFonts w:ascii="PT Astra Serif" w:hAnsi="PT Astra Serif"/>
                <w:sz w:val="2"/>
                <w:szCs w:val="2"/>
              </w:rPr>
            </w:pPr>
            <w:r w:rsidRPr="00873BA6">
              <w:rPr>
                <w:rFonts w:ascii="PT Astra Serif" w:hAnsi="PT Astra Serif"/>
              </w:rPr>
              <w:t>школьников по вопросам избирательного права и избирательного процесса</w:t>
            </w:r>
            <w:r w:rsidRPr="00873BA6">
              <w:rPr>
                <w:rFonts w:ascii="PT Astra Serif" w:hAnsi="PT Astra Serif"/>
              </w:rPr>
              <w:br w:type="textWrapping" w:clear="all"/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443505">
            <w:pPr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>в 202</w:t>
            </w:r>
            <w:r w:rsidR="00443505" w:rsidRPr="00873BA6">
              <w:rPr>
                <w:rFonts w:ascii="PT Astra Serif" w:hAnsi="PT Astra Serif"/>
              </w:rPr>
              <w:t>6/2027</w:t>
            </w:r>
            <w:r w:rsidRPr="00873BA6">
              <w:rPr>
                <w:rFonts w:ascii="PT Astra Serif" w:hAnsi="PT Astra Serif"/>
              </w:rPr>
              <w:t xml:space="preserve"> учебном году.</w:t>
            </w:r>
          </w:p>
        </w:tc>
      </w:tr>
      <w:tr w:rsidR="00A07AD5" w:rsidRPr="00873BA6" w:rsidTr="00FD2E4D">
        <w:trPr>
          <w:gridAfter w:val="2"/>
          <w:wAfter w:w="440" w:type="dxa"/>
        </w:trPr>
        <w:tc>
          <w:tcPr>
            <w:tcW w:w="9772" w:type="dxa"/>
            <w:gridSpan w:val="8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711812">
            <w:pPr>
              <w:spacing w:after="200"/>
              <w:ind w:firstLine="567"/>
              <w:jc w:val="both"/>
              <w:rPr>
                <w:rFonts w:ascii="PT Astra Serif" w:hAnsi="PT Astra Serif"/>
              </w:rPr>
            </w:pPr>
            <w:r w:rsidRPr="00873BA6">
              <w:rPr>
                <w:rFonts w:ascii="PT Astra Serif" w:hAnsi="PT Astra Serif"/>
              </w:rPr>
              <w:t xml:space="preserve">С Положением о Всероссийской олимпиаде школьников по вопросам избирательного права и избирательного процесса и </w:t>
            </w:r>
            <w:r w:rsidR="009E2BF2" w:rsidRPr="00873BA6">
              <w:rPr>
                <w:rFonts w:ascii="PT Astra Serif" w:hAnsi="PT Astra Serif"/>
                <w:lang w:eastAsia="en-US"/>
              </w:rPr>
              <w:t>Положением о</w:t>
            </w:r>
            <w:r w:rsidRPr="00873BA6">
              <w:rPr>
                <w:rFonts w:ascii="PT Astra Serif" w:hAnsi="PT Astra Serif"/>
                <w:lang w:eastAsia="en-US"/>
              </w:rPr>
              <w:t xml:space="preserve"> проведени</w:t>
            </w:r>
            <w:r w:rsidR="009E2BF2" w:rsidRPr="00873BA6">
              <w:rPr>
                <w:rFonts w:ascii="PT Astra Serif" w:hAnsi="PT Astra Serif"/>
                <w:lang w:eastAsia="en-US"/>
              </w:rPr>
              <w:t>и</w:t>
            </w:r>
            <w:r w:rsidRPr="00873BA6">
              <w:rPr>
                <w:rFonts w:ascii="PT Astra Serif" w:hAnsi="PT Astra Serif"/>
                <w:lang w:eastAsia="en-US"/>
              </w:rPr>
              <w:t xml:space="preserve"> регионального этапа Всероссийской олимпиады школьников по вопросам избирательного права и избирательного процесса</w:t>
            </w:r>
            <w:r w:rsidR="00443505" w:rsidRPr="00873BA6">
              <w:rPr>
                <w:rFonts w:ascii="PT Astra Serif" w:hAnsi="PT Astra Serif"/>
                <w:lang w:eastAsia="en-US"/>
              </w:rPr>
              <w:t xml:space="preserve"> </w:t>
            </w:r>
            <w:r w:rsidRPr="00873BA6">
              <w:rPr>
                <w:rFonts w:ascii="PT Astra Serif" w:hAnsi="PT Astra Serif"/>
              </w:rPr>
              <w:t>ознакомле</w:t>
            </w:r>
            <w:proofErr w:type="gramStart"/>
            <w:r w:rsidRPr="00873BA6">
              <w:rPr>
                <w:rFonts w:ascii="PT Astra Serif" w:hAnsi="PT Astra Serif"/>
              </w:rPr>
              <w:t>н(</w:t>
            </w:r>
            <w:proofErr w:type="gramEnd"/>
            <w:r w:rsidRPr="00873BA6">
              <w:rPr>
                <w:rFonts w:ascii="PT Astra Serif" w:hAnsi="PT Astra Serif"/>
              </w:rPr>
              <w:t>а).</w:t>
            </w:r>
          </w:p>
        </w:tc>
      </w:tr>
    </w:tbl>
    <w:p w:rsidR="00A07AD5" w:rsidRPr="00873BA6" w:rsidRDefault="00A07AD5" w:rsidP="00A07AD5">
      <w:pPr>
        <w:ind w:firstLine="709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ind w:left="708" w:hanging="708"/>
        <w:rPr>
          <w:rFonts w:ascii="PT Astra Serif" w:hAnsi="PT Astra Serif"/>
        </w:rPr>
      </w:pPr>
    </w:p>
    <w:p w:rsidR="00A07AD5" w:rsidRPr="00873BA6" w:rsidRDefault="00A07AD5" w:rsidP="00A07AD5">
      <w:pPr>
        <w:spacing w:line="360" w:lineRule="auto"/>
        <w:rPr>
          <w:rFonts w:ascii="PT Astra Serif" w:hAnsi="PT Astra Serif"/>
        </w:rPr>
      </w:pPr>
      <w:r w:rsidRPr="00873BA6">
        <w:rPr>
          <w:rFonts w:ascii="PT Astra Serif" w:hAnsi="PT Astra Serif"/>
        </w:rPr>
        <w:t>Дата _____________________                                  Подпись___________________</w:t>
      </w:r>
    </w:p>
    <w:p w:rsidR="00A07AD5" w:rsidRPr="00873BA6" w:rsidRDefault="00A07AD5" w:rsidP="00A07AD5">
      <w:pPr>
        <w:spacing w:line="360" w:lineRule="auto"/>
        <w:rPr>
          <w:rFonts w:ascii="PT Astra Serif" w:hAnsi="PT Astra Serif"/>
        </w:rPr>
      </w:pPr>
    </w:p>
    <w:p w:rsidR="00A07AD5" w:rsidRPr="00873BA6" w:rsidRDefault="00A07AD5" w:rsidP="00A07AD5">
      <w:pPr>
        <w:rPr>
          <w:rFonts w:ascii="PT Astra Serif" w:hAnsi="PT Astra Serif"/>
        </w:rPr>
      </w:pPr>
    </w:p>
    <w:p w:rsidR="001553DB" w:rsidRPr="00873BA6" w:rsidRDefault="001553DB" w:rsidP="00A07AD5">
      <w:pPr>
        <w:rPr>
          <w:rFonts w:ascii="PT Astra Serif" w:hAnsi="PT Astra Serif"/>
        </w:rPr>
      </w:pPr>
    </w:p>
    <w:p w:rsidR="001553DB" w:rsidRPr="00873BA6" w:rsidRDefault="001553DB" w:rsidP="00A07AD5">
      <w:pPr>
        <w:rPr>
          <w:rFonts w:ascii="PT Astra Serif" w:hAnsi="PT Astra Serif"/>
        </w:rPr>
      </w:pPr>
    </w:p>
    <w:p w:rsidR="001553DB" w:rsidRPr="00873BA6" w:rsidRDefault="001553DB" w:rsidP="00A07AD5">
      <w:pPr>
        <w:rPr>
          <w:rFonts w:ascii="PT Astra Serif" w:hAnsi="PT Astra Serif"/>
        </w:rPr>
      </w:pPr>
    </w:p>
    <w:p w:rsidR="001553DB" w:rsidRPr="00873BA6" w:rsidRDefault="001553DB" w:rsidP="00A07AD5">
      <w:pPr>
        <w:rPr>
          <w:rFonts w:ascii="PT Astra Serif" w:hAnsi="PT Astra Serif"/>
        </w:rPr>
      </w:pPr>
    </w:p>
    <w:p w:rsidR="001553DB" w:rsidRPr="00873BA6" w:rsidRDefault="001553DB" w:rsidP="00A07AD5">
      <w:pPr>
        <w:rPr>
          <w:rFonts w:ascii="PT Astra Serif" w:hAnsi="PT Astra Serif"/>
        </w:rPr>
        <w:sectPr w:rsidR="001553DB" w:rsidRPr="00873BA6"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8C2333" w:rsidRPr="00873BA6" w:rsidRDefault="008C2333" w:rsidP="006E0028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 w:rsidSect="00867F1A">
          <w:footnotePr>
            <w:numRestart w:val="eachPage"/>
          </w:footnotePr>
          <w:type w:val="continuous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E0028" w:rsidRPr="00873BA6" w:rsidRDefault="00A07AD5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1553DB" w:rsidRPr="00873BA6">
        <w:rPr>
          <w:rFonts w:ascii="PT Astra Serif" w:hAnsi="PT Astra Serif"/>
          <w:sz w:val="24"/>
          <w:szCs w:val="24"/>
        </w:rPr>
        <w:t>10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="006E0028"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sz w:val="36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на обработку персональных данных совершеннолетнего участника Всероссийской олимпиады школьников по вопросам избирательного права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и избирательного процесса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</w:t>
      </w:r>
      <w:r w:rsidR="009E2BF2" w:rsidRPr="00873BA6">
        <w:rPr>
          <w:rFonts w:ascii="PT Astra Serif" w:hAnsi="PT Astra Serif"/>
          <w:sz w:val="24"/>
          <w:szCs w:val="24"/>
        </w:rPr>
        <w:t>___</w:t>
      </w:r>
      <w:r w:rsidRPr="00873BA6">
        <w:rPr>
          <w:rFonts w:ascii="PT Astra Serif" w:hAnsi="PT Astra Serif"/>
          <w:sz w:val="24"/>
          <w:szCs w:val="24"/>
        </w:rPr>
        <w:t>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участника полностью)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>проживающий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(-</w:t>
      </w:r>
      <w:proofErr w:type="spellStart"/>
      <w:r w:rsidRPr="00873BA6">
        <w:rPr>
          <w:rFonts w:ascii="PT Astra Serif" w:hAnsi="PT Astra Serif"/>
          <w:sz w:val="24"/>
          <w:szCs w:val="24"/>
        </w:rPr>
        <w:t>ая</w:t>
      </w:r>
      <w:proofErr w:type="spellEnd"/>
      <w:r w:rsidRPr="00873BA6">
        <w:rPr>
          <w:rFonts w:ascii="PT Astra Serif" w:hAnsi="PT Astra Serif"/>
          <w:sz w:val="24"/>
          <w:szCs w:val="24"/>
        </w:rPr>
        <w:t>) по адресу: 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паспорт:______________________________________________________________________</w:t>
      </w:r>
    </w:p>
    <w:p w:rsidR="00A07AD5" w:rsidRPr="00873BA6" w:rsidRDefault="00A07AD5" w:rsidP="00A07AD5">
      <w:pPr>
        <w:jc w:val="center"/>
        <w:rPr>
          <w:rFonts w:ascii="PT Astra Serif" w:hAnsi="PT Astra Serif"/>
          <w:sz w:val="20"/>
        </w:rPr>
      </w:pP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серия, номер, дата выдачи, кем выдан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дата рождения:________________________________________________________________,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0"/>
        </w:rPr>
        <w:t xml:space="preserve">                                                                           (</w:t>
      </w:r>
      <w:r w:rsidRPr="00873BA6">
        <w:rPr>
          <w:rFonts w:ascii="PT Astra Serif" w:hAnsi="PT Astra Serif"/>
          <w:i/>
          <w:sz w:val="20"/>
        </w:rPr>
        <w:t>число, месяц, год</w:t>
      </w:r>
      <w:r w:rsidRPr="00873BA6">
        <w:rPr>
          <w:rFonts w:ascii="PT Astra Serif" w:hAnsi="PT Astra Serif"/>
          <w:sz w:val="20"/>
        </w:rPr>
        <w:t>)</w:t>
      </w:r>
    </w:p>
    <w:p w:rsidR="00A07AD5" w:rsidRPr="00873BA6" w:rsidRDefault="001553DB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СНИЛС</w:t>
      </w:r>
      <w:r w:rsidR="00A07AD5" w:rsidRPr="00873BA6">
        <w:rPr>
          <w:rFonts w:ascii="PT Astra Serif" w:hAnsi="PT Astra Serif"/>
          <w:sz w:val="24"/>
          <w:szCs w:val="24"/>
        </w:rPr>
        <w:t>: 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домашний телефон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с кодом</w:t>
      </w:r>
      <w:r w:rsidRPr="00873BA6">
        <w:rPr>
          <w:rFonts w:ascii="PT Astra Serif" w:hAnsi="PT Astra Serif"/>
          <w:sz w:val="20"/>
        </w:rPr>
        <w:t>)</w:t>
      </w:r>
      <w:r w:rsidRPr="00873BA6">
        <w:rPr>
          <w:rFonts w:ascii="PT Astra Serif" w:hAnsi="PT Astra Serif"/>
          <w:sz w:val="24"/>
          <w:szCs w:val="24"/>
        </w:rPr>
        <w:t>:_____________________________________________________,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мобильный телефон:___________________________________________________________,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электронный адрес:____________________________________________________________,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класс обучения: _______________________________________________________________,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место учебы в настоящее время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sz w:val="20"/>
        </w:rPr>
        <w:t>в соответствии с уставом общеобразовательного учреждения</w:t>
      </w:r>
      <w:r w:rsidRPr="00873BA6">
        <w:rPr>
          <w:rFonts w:ascii="PT Astra Serif" w:hAnsi="PT Astra Serif"/>
          <w:sz w:val="20"/>
        </w:rPr>
        <w:t>)</w:t>
      </w:r>
      <w:r w:rsidRPr="00873BA6">
        <w:rPr>
          <w:rFonts w:ascii="PT Astra Serif" w:hAnsi="PT Astra Serif"/>
          <w:sz w:val="24"/>
          <w:szCs w:val="24"/>
        </w:rPr>
        <w:t>:___________________________________________________________________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адрес учебного заведения с указанием типа населенного пункта </w:t>
      </w:r>
      <w:r w:rsidRPr="00873BA6">
        <w:rPr>
          <w:rFonts w:ascii="PT Astra Serif" w:hAnsi="PT Astra Serif"/>
          <w:sz w:val="20"/>
        </w:rPr>
        <w:t>(</w:t>
      </w:r>
      <w:r w:rsidRPr="00873BA6">
        <w:rPr>
          <w:rFonts w:ascii="PT Astra Serif" w:hAnsi="PT Astra Serif"/>
          <w:i/>
          <w:iCs/>
          <w:sz w:val="20"/>
        </w:rPr>
        <w:t xml:space="preserve">город, </w:t>
      </w:r>
      <w:proofErr w:type="spellStart"/>
      <w:r w:rsidRPr="00873BA6">
        <w:rPr>
          <w:rFonts w:ascii="PT Astra Serif" w:hAnsi="PT Astra Serif"/>
          <w:i/>
          <w:iCs/>
          <w:sz w:val="20"/>
        </w:rPr>
        <w:t>пгт</w:t>
      </w:r>
      <w:proofErr w:type="spellEnd"/>
      <w:r w:rsidRPr="00873BA6">
        <w:rPr>
          <w:rFonts w:ascii="PT Astra Serif" w:hAnsi="PT Astra Serif"/>
          <w:i/>
          <w:iCs/>
          <w:sz w:val="20"/>
        </w:rPr>
        <w:t>, поселок, село, деревня),</w:t>
      </w:r>
      <w:r w:rsidRPr="00873BA6">
        <w:rPr>
          <w:rFonts w:ascii="PT Astra Serif" w:hAnsi="PT Astra Serif"/>
          <w:sz w:val="24"/>
          <w:szCs w:val="24"/>
        </w:rPr>
        <w:t xml:space="preserve"> контактные телефоны:  __________________________________________________,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в соответствии с требованиями статьи 9 Федерального закона от 27 июля 2006 года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№ 152-ФЗ «О персональных данных» в целях:</w:t>
      </w:r>
    </w:p>
    <w:p w:rsidR="00A07AD5" w:rsidRPr="00873BA6" w:rsidRDefault="00A07AD5" w:rsidP="00A07AD5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A07AD5" w:rsidRPr="00873BA6" w:rsidRDefault="00A07AD5" w:rsidP="00A07AD5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повышения мотивации к </w:t>
      </w:r>
      <w:r w:rsidR="009E2BF2" w:rsidRPr="00873BA6">
        <w:rPr>
          <w:rFonts w:ascii="PT Astra Serif" w:hAnsi="PT Astra Serif"/>
          <w:sz w:val="24"/>
          <w:szCs w:val="24"/>
        </w:rPr>
        <w:t>участию в общественно-политических процессах</w:t>
      </w:r>
      <w:r w:rsidRPr="00873BA6">
        <w:rPr>
          <w:rFonts w:ascii="PT Astra Serif" w:hAnsi="PT Astra Serif"/>
          <w:sz w:val="24"/>
          <w:szCs w:val="24"/>
        </w:rPr>
        <w:t>;</w:t>
      </w:r>
    </w:p>
    <w:p w:rsidR="00A07AD5" w:rsidRPr="00873BA6" w:rsidRDefault="00A07AD5" w:rsidP="00A07AD5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 xml:space="preserve">региональном </w:t>
      </w:r>
      <w:r w:rsidRPr="00873BA6">
        <w:rPr>
          <w:rFonts w:ascii="PT Astra Serif" w:hAnsi="PT Astra Serif"/>
          <w:sz w:val="24"/>
          <w:szCs w:val="24"/>
        </w:rPr>
        <w:t>этапе олимпиады</w:t>
      </w:r>
    </w:p>
    <w:p w:rsidR="00A07AD5" w:rsidRPr="00873BA6" w:rsidRDefault="00A07AD5" w:rsidP="009E2BF2">
      <w:pPr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настоящим подтверждаю свое согласие на предоставление и обработку моих персональных данных организаторам Всероссийской олимпиады школьников по вопросам избирательного права и избирательного процесса (далее – олимпиада) в лице </w:t>
      </w:r>
      <w:r w:rsidRPr="00873BA6">
        <w:rPr>
          <w:rFonts w:ascii="PT Astra Serif" w:hAnsi="PT Astra Serif"/>
          <w:sz w:val="24"/>
          <w:szCs w:val="24"/>
          <w:u w:val="single"/>
        </w:rPr>
        <w:t>Избирательная комиссия Республики Алтай, 649000, г. Горно-Алтайск, улица Э. Палкина, 1</w:t>
      </w:r>
      <w:r w:rsidR="00711812">
        <w:rPr>
          <w:rFonts w:ascii="PT Astra Serif" w:hAnsi="PT Astra Serif"/>
          <w:sz w:val="24"/>
          <w:szCs w:val="24"/>
          <w:u w:val="single"/>
        </w:rPr>
        <w:t>,</w:t>
      </w:r>
      <w:r w:rsidR="00711812" w:rsidRPr="00711812">
        <w:rPr>
          <w:rFonts w:ascii="PT Astra Serif" w:hAnsi="PT Astra Serif"/>
          <w:sz w:val="24"/>
          <w:szCs w:val="24"/>
        </w:rPr>
        <w:t xml:space="preserve"> </w:t>
      </w:r>
      <w:r w:rsidR="009E2BF2" w:rsidRPr="00873BA6">
        <w:rPr>
          <w:rFonts w:ascii="PT Astra Serif" w:hAnsi="PT Astra Serif"/>
          <w:sz w:val="24"/>
          <w:szCs w:val="24"/>
        </w:rPr>
        <w:t xml:space="preserve">а именно </w:t>
      </w:r>
      <w:r w:rsidRPr="00873BA6">
        <w:rPr>
          <w:rFonts w:ascii="PT Astra Serif" w:hAnsi="PT Astra Serif"/>
          <w:sz w:val="24"/>
          <w:szCs w:val="24"/>
        </w:rPr>
        <w:t xml:space="preserve">фамилии, имени, отчества, фотографий, видеоизображений, класса, места учебы, даты рождения, гражданства, данных паспорта/свидетельства о рождении, </w:t>
      </w:r>
      <w:r w:rsidR="009E2BF2" w:rsidRPr="00873BA6">
        <w:rPr>
          <w:rFonts w:ascii="PT Astra Serif" w:hAnsi="PT Astra Serif"/>
          <w:sz w:val="24"/>
          <w:szCs w:val="24"/>
        </w:rPr>
        <w:t>СНИЛС</w:t>
      </w:r>
      <w:r w:rsidRPr="00873BA6">
        <w:rPr>
          <w:rFonts w:ascii="PT Astra Serif" w:hAnsi="PT Astra Serif"/>
          <w:sz w:val="24"/>
          <w:szCs w:val="24"/>
        </w:rPr>
        <w:t>, адреса, телефона, электронного адреса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, результатов участия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 xml:space="preserve">в </w:t>
      </w:r>
      <w:r w:rsidRPr="00873BA6">
        <w:rPr>
          <w:rFonts w:ascii="PT Astra Serif" w:hAnsi="PT Astra Serif"/>
          <w:b/>
          <w:sz w:val="24"/>
          <w:szCs w:val="24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олимпиады, олимпиадных работ. 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Предоставляю организаторам право осуществлять все действия (операции)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с моими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 (с использованием автоматизированных средств и без использования средств автоматизации).</w:t>
      </w:r>
      <w:proofErr w:type="gramEnd"/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  <w:u w:val="single"/>
        </w:rPr>
      </w:pPr>
      <w:r w:rsidRPr="00873BA6">
        <w:rPr>
          <w:rFonts w:ascii="PT Astra Serif" w:hAnsi="PT Astra Serif"/>
          <w:sz w:val="24"/>
          <w:szCs w:val="24"/>
        </w:rPr>
        <w:t xml:space="preserve">Мои персональные данные передаются по запросам </w:t>
      </w:r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РЦОИТ </w:t>
      </w:r>
      <w:proofErr w:type="gramStart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>при</w:t>
      </w:r>
      <w:proofErr w:type="gramEnd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 </w:t>
      </w:r>
      <w:proofErr w:type="gramStart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>ЦИК</w:t>
      </w:r>
      <w:proofErr w:type="gramEnd"/>
      <w:r w:rsidRPr="00873BA6">
        <w:rPr>
          <w:rFonts w:ascii="PT Astra Serif" w:hAnsi="PT Astra Serif"/>
          <w:sz w:val="24"/>
          <w:szCs w:val="24"/>
          <w:u w:val="single"/>
          <w:lang w:eastAsia="en-US"/>
        </w:rPr>
        <w:t xml:space="preserve"> России</w:t>
      </w:r>
      <w:r w:rsidRPr="00873BA6">
        <w:rPr>
          <w:rFonts w:ascii="PT Astra Serif" w:hAnsi="PT Astra Serif"/>
          <w:sz w:val="24"/>
          <w:szCs w:val="24"/>
          <w:u w:val="single"/>
        </w:rPr>
        <w:t>, 101000, г. Москва, Мясницкая ул., д. 47</w:t>
      </w:r>
      <w:r w:rsidR="00443505" w:rsidRPr="00873BA6">
        <w:rPr>
          <w:rFonts w:ascii="PT Astra Serif" w:hAnsi="PT Astra Serif"/>
        </w:rPr>
        <w:t>.</w:t>
      </w:r>
      <w:r w:rsidRPr="00873BA6">
        <w:rPr>
          <w:rFonts w:ascii="PT Astra Serif" w:hAnsi="PT Astra Serif"/>
        </w:rPr>
        <w:t xml:space="preserve"> </w:t>
      </w:r>
      <w:r w:rsidRPr="00873BA6">
        <w:rPr>
          <w:rFonts w:ascii="PT Astra Serif" w:hAnsi="PT Astra Serif"/>
          <w:sz w:val="24"/>
          <w:szCs w:val="24"/>
          <w:u w:val="single"/>
        </w:rPr>
        <w:t xml:space="preserve"> 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Данное согласие может быть отозвано в любой момент по моему письменному заявлению.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 подтверждаю, что, давая такое согласие, я действую по собственной воле в своих интересах.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Дата: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__________________/_______________________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(подпись)                          (расшифровка)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  <w:lang w:eastAsia="en-US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  <w:vertAlign w:val="superscript"/>
        </w:rPr>
      </w:pPr>
      <w:r w:rsidRPr="00873BA6">
        <w:rPr>
          <w:rFonts w:ascii="PT Astra Serif" w:hAnsi="PT Astra Serif"/>
          <w:sz w:val="24"/>
          <w:szCs w:val="24"/>
        </w:rPr>
        <w:t>Полномочия представителя субъекта персональных данных проверены</w:t>
      </w:r>
      <w:r w:rsidR="00867F1A" w:rsidRPr="00873BA6">
        <w:rPr>
          <w:rStyle w:val="aa"/>
          <w:rFonts w:ascii="PT Astra Serif" w:hAnsi="PT Astra Serif"/>
          <w:sz w:val="24"/>
          <w:szCs w:val="24"/>
        </w:rPr>
        <w:footnoteReference w:id="2"/>
      </w:r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A07AD5" w:rsidRPr="00873BA6" w:rsidRDefault="00A07AD5" w:rsidP="00A07AD5">
      <w:pPr>
        <w:rPr>
          <w:rFonts w:ascii="PT Astra Serif" w:hAnsi="PT Astra Serif"/>
        </w:rPr>
      </w:pPr>
    </w:p>
    <w:p w:rsidR="00A07AD5" w:rsidRPr="00873BA6" w:rsidRDefault="00A07AD5" w:rsidP="00A07AD5">
      <w:pPr>
        <w:rPr>
          <w:rFonts w:ascii="PT Astra Serif" w:hAnsi="PT Astra Serif"/>
        </w:rPr>
      </w:pPr>
    </w:p>
    <w:p w:rsidR="008C2333" w:rsidRPr="00873BA6" w:rsidRDefault="008C2333" w:rsidP="006E0028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E0028" w:rsidRPr="00873BA6" w:rsidRDefault="00A07AD5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1553DB" w:rsidRPr="00873BA6">
        <w:rPr>
          <w:rFonts w:ascii="PT Astra Serif" w:hAnsi="PT Astra Serif"/>
          <w:sz w:val="24"/>
          <w:szCs w:val="24"/>
        </w:rPr>
        <w:t>11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="006E0028"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sz w:val="36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:rsidR="00A07AD5" w:rsidRPr="00873BA6" w:rsidRDefault="00A07AD5" w:rsidP="00A07AD5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9E2BF2" w:rsidRPr="00873BA6" w:rsidRDefault="009E2BF2" w:rsidP="009E2BF2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9E2BF2" w:rsidRPr="00873BA6" w:rsidRDefault="009E2BF2" w:rsidP="009E2BF2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участника полностью)</w:t>
      </w:r>
    </w:p>
    <w:p w:rsidR="00A07AD5" w:rsidRPr="00873BA6" w:rsidRDefault="00A07AD5" w:rsidP="00A07AD5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персональных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данных):___________________________________________________________________________________________________________________________________________________,</w:t>
      </w:r>
    </w:p>
    <w:p w:rsidR="00A07AD5" w:rsidRPr="00873BA6" w:rsidRDefault="00A07AD5" w:rsidP="00A07AD5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в соответствии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со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статьей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="00371D5B" w:rsidRPr="00873BA6">
        <w:rPr>
          <w:rFonts w:ascii="PT Astra Serif" w:hAnsi="PT Astra Serif"/>
          <w:sz w:val="24"/>
          <w:szCs w:val="24"/>
          <w:vertAlign w:val="superscript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Федерального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закона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от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27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июля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2006</w:t>
      </w:r>
      <w:r w:rsidRPr="00873BA6">
        <w:rPr>
          <w:rFonts w:ascii="PT Astra Serif" w:hAnsi="PT Astra Serif"/>
          <w:spacing w:val="1"/>
          <w:sz w:val="24"/>
          <w:szCs w:val="24"/>
        </w:rPr>
        <w:t> </w:t>
      </w:r>
      <w:r w:rsidRPr="00873BA6">
        <w:rPr>
          <w:rFonts w:ascii="PT Astra Serif" w:hAnsi="PT Astra Serif"/>
          <w:sz w:val="24"/>
          <w:szCs w:val="24"/>
        </w:rPr>
        <w:t xml:space="preserve">года № 152-ФЗ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«О персональных данных» в целях: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371D5B" w:rsidRPr="00873BA6" w:rsidRDefault="00371D5B" w:rsidP="00371D5B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A07AD5" w:rsidRPr="00873BA6" w:rsidRDefault="00A07AD5" w:rsidP="00A07AD5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олимпиады</w:t>
      </w:r>
    </w:p>
    <w:p w:rsidR="00371D5B" w:rsidRPr="00873BA6" w:rsidRDefault="00A07AD5" w:rsidP="00A07AD5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даю согласие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</w:p>
    <w:p w:rsidR="00A07AD5" w:rsidRPr="00873BA6" w:rsidRDefault="00A07AD5" w:rsidP="00371D5B">
      <w:pPr>
        <w:widowControl w:val="0"/>
        <w:tabs>
          <w:tab w:val="left" w:pos="9356"/>
        </w:tabs>
        <w:ind w:firstLine="709"/>
        <w:jc w:val="both"/>
        <w:rPr>
          <w:rFonts w:ascii="PT Astra Serif" w:hAnsi="PT Astra Serif"/>
          <w:spacing w:val="-17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Избирательной комиссии Республики Алтай, расположенной по адресу: 649000, г. Горно-Алтайск, улица Э. Палкина, 1:  </w:t>
      </w:r>
      <w:hyperlink r:id="rId16" w:history="1">
        <w:r w:rsidRPr="00873BA6">
          <w:rPr>
            <w:rStyle w:val="af3"/>
            <w:rFonts w:ascii="PT Astra Serif" w:hAnsi="PT Astra Serif"/>
            <w:color w:val="auto"/>
            <w:sz w:val="24"/>
            <w:szCs w:val="24"/>
            <w:u w:val="none"/>
          </w:rPr>
          <w:t>http://www.altai-rep.izbirkom.ru/</w:t>
        </w:r>
      </w:hyperlink>
      <w:r w:rsidR="00371D5B" w:rsidRPr="00873BA6">
        <w:rPr>
          <w:rFonts w:ascii="PT Astra Serif" w:hAnsi="PT Astra Serif"/>
        </w:rPr>
        <w:t>,</w:t>
      </w:r>
      <w:r w:rsidRPr="00873BA6">
        <w:rPr>
          <w:rFonts w:ascii="PT Astra Serif" w:hAnsi="PT Astra Serif"/>
          <w:sz w:val="24"/>
          <w:szCs w:val="24"/>
        </w:rPr>
        <w:t xml:space="preserve"> https://vk.com/iksrf04; https://ok.ru/group/61597246423152; </w:t>
      </w:r>
      <w:r w:rsidR="00443505" w:rsidRPr="00873BA6">
        <w:rPr>
          <w:rFonts w:ascii="PT Astra Serif" w:hAnsi="PT Astra Serif"/>
          <w:sz w:val="24"/>
          <w:szCs w:val="24"/>
        </w:rPr>
        <w:t>https://max.ru/id411015268_gos</w:t>
      </w:r>
      <w:r w:rsidR="00371D5B" w:rsidRPr="00873BA6">
        <w:rPr>
          <w:rFonts w:ascii="PT Astra Serif" w:hAnsi="PT Astra Serif"/>
          <w:sz w:val="24"/>
          <w:szCs w:val="24"/>
        </w:rPr>
        <w:t xml:space="preserve"> </w:t>
      </w:r>
      <w:r w:rsidRPr="00873BA6">
        <w:rPr>
          <w:rFonts w:ascii="PT Astra Serif" w:hAnsi="PT Astra Serif"/>
          <w:sz w:val="24"/>
          <w:szCs w:val="24"/>
        </w:rPr>
        <w:t>на обработку в форме распространения моих персональных данных.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50" style="position:absolute;left:0;text-align:left;margin-left:32.1pt;margin-top:3.8pt;width:7.15pt;height:8.05pt;z-index:251684864"/>
        </w:pict>
      </w:r>
      <w:r w:rsidR="00503DB0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 не устанавливаю;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51" style="position:absolute;left:0;text-align:left;margin-left:32.1pt;margin-top:4.35pt;width:7.15pt;height:8.05pt;z-index:251685888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503DB0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52" style="position:absolute;left:0;text-align:left;margin-left:32.1pt;margin-top:1.6pt;width:7.15pt;height:8.05pt;z-index:251686912"/>
        </w:pict>
      </w:r>
      <w:r w:rsidR="00A07AD5" w:rsidRPr="00873BA6">
        <w:rPr>
          <w:rFonts w:ascii="PT Astra Serif" w:hAnsi="PT Astra Serif"/>
          <w:sz w:val="24"/>
          <w:szCs w:val="24"/>
        </w:rPr>
        <w:t> </w:t>
      </w:r>
      <w:r w:rsidR="00503DB0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устанавливаю запрет на обработку (кроме получения доступа) этих данных неограниченным кругом лиц;</w:t>
      </w:r>
    </w:p>
    <w:p w:rsidR="00A07AD5" w:rsidRPr="00873BA6" w:rsidRDefault="00E91054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53" style="position:absolute;left:0;text-align:left;margin-left:32.1pt;margin-top:3.55pt;width:7.15pt;height:8.05pt;z-index:251687936"/>
        </w:pict>
      </w:r>
      <w:r w:rsidR="00503DB0" w:rsidRPr="00873BA6">
        <w:rPr>
          <w:rFonts w:ascii="PT Astra Serif" w:hAnsi="PT Astra Serif"/>
          <w:sz w:val="24"/>
          <w:szCs w:val="24"/>
        </w:rPr>
        <w:t xml:space="preserve"> </w:t>
      </w:r>
      <w:r w:rsidR="00A07AD5" w:rsidRPr="00873BA6">
        <w:rPr>
          <w:rFonts w:ascii="PT Astra Serif" w:hAnsi="PT Astra Serif"/>
          <w:sz w:val="24"/>
          <w:szCs w:val="24"/>
        </w:rPr>
        <w:t> </w:t>
      </w:r>
      <w:proofErr w:type="gramStart"/>
      <w:r w:rsidR="00A07AD5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A07AD5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873BA6">
        <w:rPr>
          <w:rFonts w:ascii="PT Astra Serif" w:hAnsi="PT Astra Serif"/>
          <w:sz w:val="24"/>
          <w:szCs w:val="24"/>
        </w:rPr>
        <w:lastRenderedPageBreak/>
        <w:t>__________________________.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A07AD5" w:rsidRPr="00873BA6" w:rsidRDefault="00A07AD5" w:rsidP="00A07AD5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A07AD5" w:rsidRPr="00873BA6" w:rsidRDefault="00A07AD5" w:rsidP="00A07AD5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A07AD5" w:rsidRPr="00873BA6" w:rsidRDefault="00A07AD5" w:rsidP="00A07AD5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(ФИО субъекта персональных данных)                      (подпись)                  (дата)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</w:rPr>
      </w:pPr>
    </w:p>
    <w:p w:rsidR="008C2333" w:rsidRPr="00873BA6" w:rsidRDefault="008C2333" w:rsidP="00C46EDC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 w:rsidSect="00A000DE">
          <w:headerReference w:type="default" r:id="rId17"/>
          <w:pgSz w:w="11907" w:h="16840"/>
          <w:pgMar w:top="1134" w:right="851" w:bottom="1134" w:left="1418" w:header="720" w:footer="720" w:gutter="0"/>
          <w:pgNumType w:start="1"/>
          <w:cols w:space="720"/>
          <w:titlePg/>
          <w:docGrid w:linePitch="381"/>
        </w:sectPr>
      </w:pPr>
    </w:p>
    <w:p w:rsidR="00C46EDC" w:rsidRPr="00873BA6" w:rsidRDefault="00C46EDC" w:rsidP="00C46EDC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503DB0" w:rsidRPr="00873BA6">
        <w:rPr>
          <w:rFonts w:ascii="PT Astra Serif" w:hAnsi="PT Astra Serif"/>
          <w:sz w:val="24"/>
          <w:szCs w:val="24"/>
        </w:rPr>
        <w:t>12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C46EDC" w:rsidRPr="00873BA6" w:rsidRDefault="00C46EDC" w:rsidP="00C46EDC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C46EDC" w:rsidRPr="00873BA6" w:rsidRDefault="00C46EDC" w:rsidP="00C46EDC">
      <w:pPr>
        <w:widowControl w:val="0"/>
        <w:ind w:left="5103"/>
        <w:jc w:val="center"/>
        <w:rPr>
          <w:rFonts w:ascii="PT Astra Serif" w:hAnsi="PT Astra Serif"/>
          <w:sz w:val="36"/>
          <w:szCs w:val="24"/>
        </w:rPr>
      </w:pPr>
    </w:p>
    <w:p w:rsidR="00C46EDC" w:rsidRPr="00873BA6" w:rsidRDefault="00C46EDC" w:rsidP="00C46EDC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C46EDC" w:rsidRPr="00873BA6" w:rsidRDefault="00C46EDC" w:rsidP="00C46EDC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:rsidR="00C46EDC" w:rsidRPr="00873BA6" w:rsidRDefault="00C46EDC" w:rsidP="00C46EDC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C46EDC" w:rsidRPr="00873BA6" w:rsidRDefault="00C46EDC" w:rsidP="00C46EDC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C46EDC" w:rsidRPr="00873BA6" w:rsidRDefault="00C46EDC" w:rsidP="00C46EDC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участника полностью)</w:t>
      </w:r>
    </w:p>
    <w:p w:rsidR="00C46EDC" w:rsidRPr="00873BA6" w:rsidRDefault="00C46EDC" w:rsidP="00C46EDC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 персональных данных):___________________________________________________________________________________________________________________________________________________,</w:t>
      </w:r>
    </w:p>
    <w:p w:rsidR="00C46EDC" w:rsidRPr="00873BA6" w:rsidRDefault="00C46EDC" w:rsidP="00C46EDC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в соответствии со статьей 10</w:t>
      </w:r>
      <w:r w:rsidRPr="00873BA6">
        <w:rPr>
          <w:rFonts w:ascii="PT Astra Serif" w:hAnsi="PT Astra Serif"/>
          <w:sz w:val="24"/>
          <w:szCs w:val="24"/>
          <w:vertAlign w:val="superscript"/>
        </w:rPr>
        <w:t xml:space="preserve">1 </w:t>
      </w:r>
      <w:r w:rsidRPr="00873BA6">
        <w:rPr>
          <w:rFonts w:ascii="PT Astra Serif" w:hAnsi="PT Astra Serif"/>
          <w:sz w:val="24"/>
          <w:szCs w:val="24"/>
        </w:rPr>
        <w:t>Федерального закона от 27 июля 2006</w:t>
      </w:r>
      <w:r w:rsidRPr="00873BA6">
        <w:rPr>
          <w:rFonts w:ascii="PT Astra Serif" w:hAnsi="PT Astra Serif"/>
          <w:spacing w:val="1"/>
          <w:sz w:val="24"/>
          <w:szCs w:val="24"/>
        </w:rPr>
        <w:t> </w:t>
      </w:r>
      <w:r w:rsidRPr="00873BA6">
        <w:rPr>
          <w:rFonts w:ascii="PT Astra Serif" w:hAnsi="PT Astra Serif"/>
          <w:sz w:val="24"/>
          <w:szCs w:val="24"/>
        </w:rPr>
        <w:t xml:space="preserve">года № 152-ФЗ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«О персональных данных» в целях:</w:t>
      </w:r>
    </w:p>
    <w:p w:rsidR="00C46EDC" w:rsidRPr="00873BA6" w:rsidRDefault="00C46EDC" w:rsidP="00C46EDC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C46EDC" w:rsidRPr="00873BA6" w:rsidRDefault="00C46EDC" w:rsidP="00C46EDC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C46EDC" w:rsidRPr="00873BA6" w:rsidRDefault="00C46EDC" w:rsidP="00C46EDC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олимпиады</w:t>
      </w:r>
    </w:p>
    <w:p w:rsidR="00C46EDC" w:rsidRPr="00873BA6" w:rsidRDefault="00C46EDC" w:rsidP="00095616">
      <w:pPr>
        <w:widowControl w:val="0"/>
        <w:tabs>
          <w:tab w:val="left" w:pos="9356"/>
        </w:tabs>
        <w:jc w:val="both"/>
        <w:rPr>
          <w:rFonts w:ascii="PT Astra Serif" w:hAnsi="PT Astra Serif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даю согласие Центральной избирательной комиссии Российской Федерации, расположенной по адресу: город Москва, Большой Черкасский переулок, дом 9 (ИНН 7710010990, сведения об информационных ресурсах оператора: http://cikrf.ru, https://vk.com/cikrussia, https://ok.ru/cikrussia, </w:t>
      </w:r>
      <w:hyperlink r:id="rId18" w:history="1">
        <w:r w:rsidRPr="00873BA6">
          <w:rPr>
            <w:rStyle w:val="af3"/>
            <w:rFonts w:ascii="PT Astra Serif" w:hAnsi="PT Astra Serif"/>
            <w:color w:val="auto"/>
            <w:sz w:val="24"/>
            <w:szCs w:val="24"/>
            <w:u w:val="none"/>
          </w:rPr>
          <w:t>https://t.me/cikrossii</w:t>
        </w:r>
      </w:hyperlink>
      <w:r w:rsidR="003B3902" w:rsidRPr="00873BA6">
        <w:rPr>
          <w:rFonts w:ascii="PT Astra Serif" w:hAnsi="PT Astra Serif"/>
        </w:rPr>
        <w:t xml:space="preserve">, </w:t>
      </w:r>
      <w:r w:rsidR="003B3902" w:rsidRPr="00873BA6">
        <w:rPr>
          <w:rFonts w:ascii="PT Astra Serif" w:hAnsi="PT Astra Serif"/>
          <w:sz w:val="24"/>
          <w:szCs w:val="24"/>
        </w:rPr>
        <w:t>https://</w:t>
      </w:r>
      <w:r w:rsidR="003B3902" w:rsidRPr="00873BA6">
        <w:rPr>
          <w:rFonts w:ascii="PT Astra Serif" w:hAnsi="PT Astra Serif"/>
          <w:sz w:val="24"/>
          <w:szCs w:val="24"/>
          <w:lang w:val="en-US"/>
        </w:rPr>
        <w:t>max</w:t>
      </w:r>
      <w:r w:rsidR="003B3902" w:rsidRPr="00873BA6">
        <w:rPr>
          <w:rFonts w:ascii="PT Astra Serif" w:hAnsi="PT Astra Serif"/>
          <w:sz w:val="24"/>
          <w:szCs w:val="24"/>
        </w:rPr>
        <w:t>.</w:t>
      </w:r>
      <w:proofErr w:type="spellStart"/>
      <w:r w:rsidR="003B3902" w:rsidRPr="00873BA6">
        <w:rPr>
          <w:rFonts w:ascii="PT Astra Serif" w:hAnsi="PT Astra Serif"/>
          <w:sz w:val="24"/>
          <w:szCs w:val="24"/>
          <w:lang w:val="en-US"/>
        </w:rPr>
        <w:t>ru</w:t>
      </w:r>
      <w:proofErr w:type="spellEnd"/>
      <w:r w:rsidR="003B3902" w:rsidRPr="00873BA6">
        <w:rPr>
          <w:rFonts w:ascii="PT Astra Serif" w:hAnsi="PT Astra Serif"/>
          <w:sz w:val="24"/>
          <w:szCs w:val="24"/>
        </w:rPr>
        <w:t>/</w:t>
      </w:r>
      <w:proofErr w:type="spellStart"/>
      <w:r w:rsidR="003B3902" w:rsidRPr="00873BA6">
        <w:rPr>
          <w:rFonts w:ascii="PT Astra Serif" w:hAnsi="PT Astra Serif"/>
          <w:sz w:val="24"/>
          <w:szCs w:val="24"/>
        </w:rPr>
        <w:t>ci</w:t>
      </w:r>
      <w:proofErr w:type="spellEnd"/>
      <w:r w:rsidR="003B3902" w:rsidRPr="00873BA6">
        <w:rPr>
          <w:rFonts w:ascii="PT Astra Serif" w:hAnsi="PT Astra Serif"/>
          <w:sz w:val="24"/>
          <w:szCs w:val="24"/>
          <w:lang w:val="en-US"/>
        </w:rPr>
        <w:t>k</w:t>
      </w:r>
      <w:proofErr w:type="spellStart"/>
      <w:r w:rsidR="003B3902" w:rsidRPr="00873BA6">
        <w:rPr>
          <w:rFonts w:ascii="PT Astra Serif" w:hAnsi="PT Astra Serif"/>
          <w:sz w:val="24"/>
          <w:szCs w:val="24"/>
        </w:rPr>
        <w:t>r</w:t>
      </w:r>
      <w:proofErr w:type="spellEnd"/>
      <w:r w:rsidR="003B3902" w:rsidRPr="00873BA6">
        <w:rPr>
          <w:rFonts w:ascii="PT Astra Serif" w:hAnsi="PT Astra Serif"/>
          <w:sz w:val="24"/>
          <w:szCs w:val="24"/>
          <w:lang w:val="en-US"/>
        </w:rPr>
        <w:t>u</w:t>
      </w:r>
      <w:proofErr w:type="spellStart"/>
      <w:r w:rsidR="003B3902" w:rsidRPr="00873BA6">
        <w:rPr>
          <w:rFonts w:ascii="PT Astra Serif" w:hAnsi="PT Astra Serif"/>
          <w:sz w:val="24"/>
          <w:szCs w:val="24"/>
        </w:rPr>
        <w:t>ssi</w:t>
      </w:r>
      <w:proofErr w:type="spellEnd"/>
      <w:r w:rsidR="003B3902" w:rsidRPr="00873BA6">
        <w:rPr>
          <w:rFonts w:ascii="PT Astra Serif" w:hAnsi="PT Astra Serif"/>
          <w:sz w:val="24"/>
          <w:szCs w:val="24"/>
          <w:lang w:val="en-US"/>
        </w:rPr>
        <w:t>a</w:t>
      </w:r>
      <w:r w:rsidR="00095616" w:rsidRPr="00873BA6">
        <w:rPr>
          <w:rFonts w:ascii="PT Astra Serif" w:hAnsi="PT Astra Serif"/>
          <w:sz w:val="24"/>
          <w:szCs w:val="24"/>
        </w:rPr>
        <w:t xml:space="preserve">) </w:t>
      </w:r>
      <w:r w:rsidRPr="00873BA6">
        <w:rPr>
          <w:rFonts w:ascii="PT Astra Serif" w:hAnsi="PT Astra Serif"/>
          <w:sz w:val="24"/>
          <w:szCs w:val="24"/>
        </w:rPr>
        <w:t>на обработку в форме распространения моих персональных данных.</w:t>
      </w:r>
      <w:proofErr w:type="gramEnd"/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C46EDC" w:rsidRPr="00873BA6" w:rsidRDefault="00C46EDC" w:rsidP="00C46EDC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2" style="position:absolute;left:0;text-align:left;margin-left:33pt;margin-top:3.2pt;width:7.15pt;height:8.05pt;z-index:251676672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C46EDC" w:rsidRPr="00873BA6">
        <w:rPr>
          <w:rFonts w:ascii="PT Astra Serif" w:hAnsi="PT Astra Serif"/>
          <w:sz w:val="24"/>
          <w:szCs w:val="24"/>
        </w:rPr>
        <w:t> не устанавливаю;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3" style="position:absolute;left:0;text-align:left;margin-left:33pt;margin-top:2.65pt;width:7.15pt;height:8.05pt;z-index:251677696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C46EDC" w:rsidRPr="00873BA6">
        <w:rPr>
          <w:rFonts w:ascii="PT Astra Serif" w:hAnsi="PT Astra Serif"/>
          <w:sz w:val="24"/>
          <w:szCs w:val="24"/>
        </w:rPr>
        <w:t> устанавливаю запрет на передачу (кроме предоставления доступа) этих данных оператором неограниченному кругу лиц;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4" style="position:absolute;left:0;text-align:left;margin-left:33pt;margin-top:4.25pt;width:7.15pt;height:8.05pt;z-index:251678720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C46EDC" w:rsidRPr="00873BA6">
        <w:rPr>
          <w:rFonts w:ascii="PT Astra Serif" w:hAnsi="PT Astra Serif"/>
          <w:sz w:val="24"/>
          <w:szCs w:val="24"/>
        </w:rPr>
        <w:t> устанавливаю запрет на обработку (кроме получения доступа) этих данных неограниченным кругом лиц;</w:t>
      </w:r>
    </w:p>
    <w:p w:rsidR="00C46EDC" w:rsidRPr="00873BA6" w:rsidRDefault="00E91054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5" style="position:absolute;left:0;text-align:left;margin-left:33pt;margin-top:3.5pt;width:7.15pt;height:8.05pt;z-index:251679744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C46EDC" w:rsidRPr="00873BA6">
        <w:rPr>
          <w:rFonts w:ascii="PT Astra Serif" w:hAnsi="PT Astra Serif"/>
          <w:sz w:val="24"/>
          <w:szCs w:val="24"/>
        </w:rPr>
        <w:t> </w:t>
      </w:r>
      <w:proofErr w:type="gramStart"/>
      <w:r w:rsidR="00C46EDC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C46EDC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</w:t>
      </w:r>
      <w:r w:rsidRPr="00873BA6">
        <w:rPr>
          <w:rFonts w:ascii="PT Astra Serif" w:hAnsi="PT Astra Serif"/>
          <w:sz w:val="24"/>
          <w:szCs w:val="24"/>
        </w:rPr>
        <w:lastRenderedPageBreak/>
        <w:t>__________________________.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C46EDC" w:rsidRPr="00873BA6" w:rsidRDefault="00C46EDC" w:rsidP="00C46EDC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C46EDC" w:rsidRPr="00873BA6" w:rsidRDefault="00C46EDC" w:rsidP="00C46EDC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C46EDC" w:rsidRPr="00873BA6" w:rsidRDefault="00C46EDC" w:rsidP="00C46EDC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(ФИО субъекта персональных данных)                      (подпись)                  (дата)</w:t>
      </w: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C46EDC" w:rsidRPr="00873BA6" w:rsidRDefault="00C46EDC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8C2333" w:rsidRPr="00873BA6" w:rsidRDefault="008C2333" w:rsidP="00095616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 w:rsidSect="00A000DE">
          <w:pgSz w:w="11907" w:h="16840"/>
          <w:pgMar w:top="1134" w:right="851" w:bottom="1134" w:left="1418" w:header="720" w:footer="720" w:gutter="0"/>
          <w:pgNumType w:start="1"/>
          <w:cols w:space="720"/>
          <w:titlePg/>
          <w:docGrid w:linePitch="381"/>
        </w:sect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503DB0" w:rsidRPr="00873BA6">
        <w:rPr>
          <w:rFonts w:ascii="PT Astra Serif" w:hAnsi="PT Astra Serif"/>
          <w:sz w:val="24"/>
          <w:szCs w:val="24"/>
        </w:rPr>
        <w:t>13</w:t>
      </w:r>
      <w:r w:rsidRPr="00873BA6">
        <w:rPr>
          <w:rFonts w:ascii="PT Astra Serif" w:hAnsi="PT Astra Serif"/>
          <w:sz w:val="24"/>
          <w:szCs w:val="24"/>
        </w:rPr>
        <w:br w:type="textWrapping" w:clear="all"/>
      </w: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095616" w:rsidRPr="00873BA6" w:rsidRDefault="00095616" w:rsidP="00095616">
      <w:pPr>
        <w:widowControl w:val="0"/>
        <w:ind w:left="5103"/>
        <w:jc w:val="center"/>
        <w:rPr>
          <w:rFonts w:ascii="PT Astra Serif" w:hAnsi="PT Astra Serif"/>
          <w:sz w:val="36"/>
          <w:szCs w:val="24"/>
        </w:rPr>
      </w:pP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СОГЛАСИЕ</w:t>
      </w: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>на обработку персональных данных совершеннолетнего участника Всероссийской олимпиады школьников по вопросам избирательного права и избирательного процесса, разрешенных субъектом персональных данных для распространения</w:t>
      </w:r>
    </w:p>
    <w:p w:rsidR="00095616" w:rsidRPr="00873BA6" w:rsidRDefault="00095616" w:rsidP="00095616">
      <w:pPr>
        <w:widowControl w:val="0"/>
        <w:tabs>
          <w:tab w:val="left" w:pos="9356"/>
        </w:tabs>
        <w:spacing w:line="316" w:lineRule="exact"/>
        <w:ind w:firstLine="709"/>
        <w:rPr>
          <w:rFonts w:ascii="PT Astra Serif" w:hAnsi="PT Astra Serif"/>
        </w:rPr>
      </w:pPr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Я,___________________________________________________________________________,</w:t>
      </w:r>
    </w:p>
    <w:p w:rsidR="00095616" w:rsidRPr="00873BA6" w:rsidRDefault="00095616" w:rsidP="00095616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(фамилия, имя, отчество (при наличии) участника полностью)</w:t>
      </w:r>
    </w:p>
    <w:p w:rsidR="00095616" w:rsidRPr="00873BA6" w:rsidRDefault="00095616" w:rsidP="00095616">
      <w:pPr>
        <w:widowControl w:val="0"/>
        <w:tabs>
          <w:tab w:val="left" w:pos="9356"/>
        </w:tabs>
        <w:spacing w:before="96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контактная информация (номер телефона, адрес электронной почты, адрес регистрации (адрес фактического места проживания) субъекта персональных данных):___________________________________________________________________________________________________________________________________________________,</w:t>
      </w:r>
    </w:p>
    <w:p w:rsidR="00095616" w:rsidRPr="00873BA6" w:rsidRDefault="00095616" w:rsidP="00095616">
      <w:pPr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в соответствии со статьей 10</w:t>
      </w:r>
      <w:r w:rsidRPr="00873BA6">
        <w:rPr>
          <w:rFonts w:ascii="PT Astra Serif" w:hAnsi="PT Astra Serif"/>
          <w:sz w:val="24"/>
          <w:szCs w:val="24"/>
          <w:vertAlign w:val="superscript"/>
        </w:rPr>
        <w:t xml:space="preserve">1 </w:t>
      </w:r>
      <w:r w:rsidRPr="00873BA6">
        <w:rPr>
          <w:rFonts w:ascii="PT Astra Serif" w:hAnsi="PT Astra Serif"/>
          <w:sz w:val="24"/>
          <w:szCs w:val="24"/>
        </w:rPr>
        <w:t>Федерального закона от 27 июля 2006</w:t>
      </w:r>
      <w:r w:rsidRPr="00873BA6">
        <w:rPr>
          <w:rFonts w:ascii="PT Astra Serif" w:hAnsi="PT Astra Serif"/>
          <w:spacing w:val="1"/>
          <w:sz w:val="24"/>
          <w:szCs w:val="24"/>
        </w:rPr>
        <w:t> </w:t>
      </w:r>
      <w:r w:rsidRPr="00873BA6">
        <w:rPr>
          <w:rFonts w:ascii="PT Astra Serif" w:hAnsi="PT Astra Serif"/>
          <w:sz w:val="24"/>
          <w:szCs w:val="24"/>
        </w:rPr>
        <w:t xml:space="preserve">года № 152-ФЗ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«О персональных данных» в целях:</w:t>
      </w:r>
    </w:p>
    <w:p w:rsidR="00095616" w:rsidRPr="00873BA6" w:rsidRDefault="00095616" w:rsidP="0009561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правовой культуры будущих избирателей;</w:t>
      </w:r>
    </w:p>
    <w:p w:rsidR="00095616" w:rsidRPr="00873BA6" w:rsidRDefault="00095616" w:rsidP="00095616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повышения мотивации к участию в общественно-политических процессах;</w:t>
      </w:r>
    </w:p>
    <w:p w:rsidR="00095616" w:rsidRPr="00873BA6" w:rsidRDefault="00095616" w:rsidP="00095616">
      <w:pPr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участия в </w:t>
      </w:r>
      <w:r w:rsidRPr="00873BA6">
        <w:rPr>
          <w:rFonts w:ascii="PT Astra Serif" w:hAnsi="PT Astra Serif"/>
          <w:b/>
          <w:i/>
          <w:sz w:val="24"/>
          <w:szCs w:val="24"/>
          <w:u w:val="single"/>
        </w:rPr>
        <w:t>региональном</w:t>
      </w:r>
      <w:r w:rsidRPr="00873BA6">
        <w:rPr>
          <w:rFonts w:ascii="PT Astra Serif" w:hAnsi="PT Astra Serif"/>
          <w:sz w:val="24"/>
          <w:szCs w:val="24"/>
        </w:rPr>
        <w:t xml:space="preserve"> этапе олимпиады</w:t>
      </w:r>
    </w:p>
    <w:p w:rsidR="00095616" w:rsidRPr="00873BA6" w:rsidRDefault="00095616" w:rsidP="00095616">
      <w:pPr>
        <w:widowControl w:val="0"/>
        <w:tabs>
          <w:tab w:val="left" w:pos="9356"/>
        </w:tabs>
        <w:jc w:val="both"/>
        <w:rPr>
          <w:rFonts w:ascii="PT Astra Serif" w:hAnsi="PT Astra Serif"/>
          <w:spacing w:val="-17"/>
          <w:sz w:val="24"/>
          <w:szCs w:val="24"/>
        </w:rPr>
      </w:pPr>
      <w:proofErr w:type="gramStart"/>
      <w:r w:rsidRPr="00873BA6">
        <w:rPr>
          <w:rFonts w:ascii="PT Astra Serif" w:hAnsi="PT Astra Serif"/>
          <w:sz w:val="24"/>
          <w:szCs w:val="24"/>
        </w:rPr>
        <w:t xml:space="preserve">даю согласие федеральному казенному учреждению «Российский центр обучения избирательным технологиям при Центральной избирательной комиссии Российской Федерации», расположенному по адресу: город Москва, улица Мясницкая, дом 47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 xml:space="preserve">(ИНН 7702047147, ОГРН 1027739658825, сведения об информационных ресурсах оператора: https://www.rcoit.ru, </w:t>
      </w:r>
      <w:hyperlink r:id="rId19" w:history="1">
        <w:r w:rsidR="00832DB5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https://rutube.ru/channel/24728545/</w:t>
        </w:r>
      </w:hyperlink>
      <w:r w:rsidR="00832DB5" w:rsidRPr="00711812">
        <w:rPr>
          <w:rFonts w:ascii="PT Astra Serif" w:hAnsi="PT Astra Serif"/>
          <w:sz w:val="24"/>
          <w:szCs w:val="24"/>
        </w:rPr>
        <w:t xml:space="preserve">, </w:t>
      </w:r>
      <w:hyperlink r:id="rId20" w:history="1">
        <w:r w:rsidR="00832DB5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https://t.me/electorium</w:t>
        </w:r>
      </w:hyperlink>
      <w:r w:rsidRPr="00711812">
        <w:rPr>
          <w:rFonts w:ascii="PT Astra Serif" w:hAnsi="PT Astra Serif"/>
          <w:sz w:val="24"/>
          <w:szCs w:val="24"/>
        </w:rPr>
        <w:t>,</w:t>
      </w:r>
      <w:r w:rsidR="00832DB5" w:rsidRPr="00711812">
        <w:rPr>
          <w:rFonts w:ascii="PT Astra Serif" w:hAnsi="PT Astra Serif"/>
          <w:sz w:val="24"/>
          <w:szCs w:val="24"/>
        </w:rPr>
        <w:t xml:space="preserve"> </w:t>
      </w:r>
      <w:hyperlink r:id="rId21" w:history="1">
        <w:r w:rsidR="00443505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https://vk.com/rcoit</w:t>
        </w:r>
      </w:hyperlink>
      <w:r w:rsidR="00443505" w:rsidRPr="00711812">
        <w:rPr>
          <w:rFonts w:ascii="PT Astra Serif" w:hAnsi="PT Astra Serif"/>
          <w:sz w:val="24"/>
          <w:szCs w:val="24"/>
        </w:rPr>
        <w:t xml:space="preserve">, </w:t>
      </w:r>
      <w:hyperlink r:id="rId22" w:history="1"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https://</w:t>
        </w:r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  <w:lang w:val="en-US"/>
          </w:rPr>
          <w:t>max</w:t>
        </w:r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.</w:t>
        </w:r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  <w:lang w:val="en-US"/>
          </w:rPr>
          <w:t>ru</w:t>
        </w:r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</w:rPr>
          <w:t>/</w:t>
        </w:r>
        <w:r w:rsidR="003B3902" w:rsidRPr="00711812">
          <w:rPr>
            <w:rStyle w:val="af3"/>
            <w:rFonts w:ascii="PT Astra Serif" w:hAnsi="PT Astra Serif"/>
            <w:color w:val="auto"/>
            <w:sz w:val="24"/>
            <w:szCs w:val="24"/>
            <w:lang w:val="en-US"/>
          </w:rPr>
          <w:t>electorium</w:t>
        </w:r>
      </w:hyperlink>
      <w:r w:rsidR="003B3902" w:rsidRPr="00711812">
        <w:rPr>
          <w:rFonts w:ascii="PT Astra Serif" w:hAnsi="PT Astra Serif"/>
          <w:sz w:val="24"/>
          <w:szCs w:val="24"/>
        </w:rPr>
        <w:t xml:space="preserve">, </w:t>
      </w:r>
      <w:r w:rsidR="003B3902" w:rsidRPr="00711812">
        <w:rPr>
          <w:rFonts w:ascii="PT Astra Serif" w:hAnsi="PT Astra Serif"/>
          <w:sz w:val="24"/>
          <w:szCs w:val="24"/>
          <w:lang w:val="en-US"/>
        </w:rPr>
        <w:t>https</w:t>
      </w:r>
      <w:r w:rsidR="003B3902" w:rsidRPr="00711812">
        <w:rPr>
          <w:rFonts w:ascii="PT Astra Serif" w:hAnsi="PT Astra Serif"/>
          <w:sz w:val="24"/>
          <w:szCs w:val="24"/>
        </w:rPr>
        <w:t>://</w:t>
      </w:r>
      <w:r w:rsidR="003B3902" w:rsidRPr="00711812">
        <w:rPr>
          <w:rFonts w:ascii="PT Astra Serif" w:hAnsi="PT Astra Serif"/>
          <w:sz w:val="24"/>
          <w:szCs w:val="24"/>
          <w:lang w:val="en-US"/>
        </w:rPr>
        <w:t>dzen</w:t>
      </w:r>
      <w:r w:rsidR="003B3902" w:rsidRPr="00711812">
        <w:rPr>
          <w:rFonts w:ascii="PT Astra Serif" w:hAnsi="PT Astra Serif"/>
          <w:sz w:val="24"/>
          <w:szCs w:val="24"/>
        </w:rPr>
        <w:t>.</w:t>
      </w:r>
      <w:r w:rsidR="003B3902" w:rsidRPr="00711812">
        <w:rPr>
          <w:rFonts w:ascii="PT Astra Serif" w:hAnsi="PT Astra Serif"/>
          <w:sz w:val="24"/>
          <w:szCs w:val="24"/>
          <w:lang w:val="en-US"/>
        </w:rPr>
        <w:t>ru</w:t>
      </w:r>
      <w:r w:rsidR="003B3902" w:rsidRPr="00711812">
        <w:rPr>
          <w:rFonts w:ascii="PT Astra Serif" w:hAnsi="PT Astra Serif"/>
          <w:sz w:val="24"/>
          <w:szCs w:val="24"/>
        </w:rPr>
        <w:t>/</w:t>
      </w:r>
      <w:r w:rsidR="003B3902" w:rsidRPr="00711812">
        <w:rPr>
          <w:rFonts w:ascii="PT Astra Serif" w:hAnsi="PT Astra Serif"/>
          <w:sz w:val="24"/>
          <w:szCs w:val="24"/>
          <w:lang w:val="en-US"/>
        </w:rPr>
        <w:t>rcoit</w:t>
      </w:r>
      <w:r w:rsidRPr="00711812">
        <w:rPr>
          <w:rFonts w:ascii="PT Astra Serif" w:hAnsi="PT Astra Serif"/>
          <w:sz w:val="24"/>
          <w:szCs w:val="24"/>
        </w:rPr>
        <w:t>) на обработку в</w:t>
      </w:r>
      <w:proofErr w:type="gramEnd"/>
      <w:r w:rsidRPr="00711812">
        <w:rPr>
          <w:rFonts w:ascii="PT Astra Serif" w:hAnsi="PT Astra Serif"/>
          <w:sz w:val="24"/>
          <w:szCs w:val="24"/>
        </w:rPr>
        <w:t xml:space="preserve"> форме распространения моих персональных данных.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Категории и перечень моих персональных данных, на обработку в форме распространения которых я даю согласие: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персональные данные: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фамилия, имя, отчество,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год, месяц, дата рождения,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пол,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класс, место учебы, 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биометрические персональные данные: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3"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изображение (фотография и видеозапись).</w:t>
      </w:r>
    </w:p>
    <w:p w:rsidR="00095616" w:rsidRPr="00873BA6" w:rsidRDefault="00095616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Условия и запреты на обработку вышеуказанных персональных данных (ч. 9 ст. 10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Федерального закона от 27 июля 2006 года № 152-ФЗ «О персональных данных») </w:t>
      </w:r>
      <w:r w:rsidRPr="00873BA6">
        <w:rPr>
          <w:rFonts w:ascii="PT Astra Serif" w:hAnsi="PT Astra Serif"/>
          <w:sz w:val="24"/>
          <w:szCs w:val="24"/>
        </w:rPr>
        <w:br w:type="textWrapping" w:clear="all"/>
        <w:t>(</w:t>
      </w:r>
      <w:proofErr w:type="gramStart"/>
      <w:r w:rsidRPr="00873BA6">
        <w:rPr>
          <w:rFonts w:ascii="PT Astra Serif" w:hAnsi="PT Astra Serif"/>
          <w:sz w:val="24"/>
          <w:szCs w:val="24"/>
        </w:rPr>
        <w:t>нужное</w:t>
      </w:r>
      <w:proofErr w:type="gramEnd"/>
      <w:r w:rsidRPr="00873BA6">
        <w:rPr>
          <w:rFonts w:ascii="PT Astra Serif" w:hAnsi="PT Astra Serif"/>
          <w:sz w:val="24"/>
          <w:szCs w:val="24"/>
        </w:rPr>
        <w:t xml:space="preserve"> отметить):</w:t>
      </w:r>
    </w:p>
    <w:p w:rsidR="00095616" w:rsidRPr="00873BA6" w:rsidRDefault="00E91054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38" style="position:absolute;left:0;text-align:left;margin-left:36.2pt;margin-top:3.35pt;width:7.15pt;height:8.05pt;z-index:251672576"/>
        </w:pict>
      </w:r>
      <w:r w:rsidR="00095616" w:rsidRPr="00873BA6">
        <w:rPr>
          <w:rFonts w:ascii="PT Astra Serif" w:hAnsi="PT Astra Serif"/>
          <w:sz w:val="24"/>
          <w:szCs w:val="24"/>
        </w:rPr>
        <w:t> </w: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095616" w:rsidRPr="00873BA6">
        <w:rPr>
          <w:rFonts w:ascii="PT Astra Serif" w:hAnsi="PT Astra Serif"/>
          <w:sz w:val="24"/>
          <w:szCs w:val="24"/>
        </w:rPr>
        <w:t>не устанавливаю;</w:t>
      </w:r>
    </w:p>
    <w:p w:rsidR="00095616" w:rsidRPr="00873BA6" w:rsidRDefault="00E91054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39" style="position:absolute;left:0;text-align:left;margin-left:36.2pt;margin-top:4.25pt;width:7.15pt;height:8.05pt;z-index:251673600"/>
        </w:pict>
      </w:r>
      <w:r w:rsidR="00095616" w:rsidRPr="00873BA6">
        <w:rPr>
          <w:rFonts w:ascii="PT Astra Serif" w:hAnsi="PT Astra Serif"/>
          <w:sz w:val="24"/>
          <w:szCs w:val="24"/>
        </w:rPr>
        <w:t> </w:t>
      </w:r>
      <w:r w:rsidR="00832DB5" w:rsidRPr="00873BA6">
        <w:rPr>
          <w:rFonts w:ascii="PT Astra Serif" w:hAnsi="PT Astra Serif"/>
          <w:sz w:val="24"/>
          <w:szCs w:val="24"/>
        </w:rPr>
        <w:t xml:space="preserve"> </w:t>
      </w:r>
      <w:r w:rsidR="00095616" w:rsidRPr="00873BA6">
        <w:rPr>
          <w:rFonts w:ascii="PT Astra Serif" w:hAnsi="PT Astra Serif"/>
          <w:sz w:val="24"/>
          <w:szCs w:val="24"/>
        </w:rPr>
        <w:t>устанавливаю запрет на передачу (кроме предоставления доступа) этих данных оператором неограниченному кругу лиц;</w:t>
      </w:r>
    </w:p>
    <w:p w:rsidR="00095616" w:rsidRPr="00873BA6" w:rsidRDefault="00E91054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0" style="position:absolute;left:0;text-align:left;margin-left:36.2pt;margin-top:3.35pt;width:7.15pt;height:8.05pt;z-index:251674624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095616" w:rsidRPr="00873BA6">
        <w:rPr>
          <w:rFonts w:ascii="PT Astra Serif" w:hAnsi="PT Astra Serif"/>
          <w:sz w:val="24"/>
          <w:szCs w:val="24"/>
        </w:rPr>
        <w:t> устанавливаю запрет на обработку (кроме получения доступа) этих данных неограниченным кругом лиц;</w:t>
      </w:r>
    </w:p>
    <w:p w:rsidR="00095616" w:rsidRPr="00873BA6" w:rsidRDefault="00E91054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w:pict>
          <v:rect id="_x0000_s1041" style="position:absolute;left:0;text-align:left;margin-left:36.2pt;margin-top:2.45pt;width:7.15pt;height:8.05pt;z-index:251675648"/>
        </w:pict>
      </w:r>
      <w:r w:rsidR="00832DB5" w:rsidRPr="00873BA6">
        <w:rPr>
          <w:rFonts w:ascii="PT Astra Serif" w:hAnsi="PT Astra Serif"/>
          <w:sz w:val="24"/>
          <w:szCs w:val="24"/>
        </w:rPr>
        <w:t xml:space="preserve">  </w:t>
      </w:r>
      <w:r w:rsidR="00095616" w:rsidRPr="00873BA6">
        <w:rPr>
          <w:rFonts w:ascii="PT Astra Serif" w:hAnsi="PT Astra Serif"/>
          <w:sz w:val="24"/>
          <w:szCs w:val="24"/>
        </w:rPr>
        <w:t> </w:t>
      </w:r>
      <w:proofErr w:type="gramStart"/>
      <w:r w:rsidR="00095616" w:rsidRPr="00873BA6">
        <w:rPr>
          <w:rFonts w:ascii="PT Astra Serif" w:hAnsi="PT Astra Serif"/>
          <w:sz w:val="24"/>
          <w:szCs w:val="24"/>
        </w:rPr>
        <w:t>устанавливаю условия</w:t>
      </w:r>
      <w:proofErr w:type="gramEnd"/>
      <w:r w:rsidR="00095616" w:rsidRPr="00873BA6">
        <w:rPr>
          <w:rFonts w:ascii="PT Astra Serif" w:hAnsi="PT Astra Serif"/>
          <w:sz w:val="24"/>
          <w:szCs w:val="24"/>
        </w:rPr>
        <w:t xml:space="preserve"> обработки (кроме получения доступа) этих данных неограниченным кругом лиц: _____________________________.</w:t>
      </w:r>
    </w:p>
    <w:p w:rsidR="00095616" w:rsidRPr="00873BA6" w:rsidRDefault="00095616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Условия, при которых полученные персональные данные могут передаваться оператором только по его внутренней сети, обеспечивающей доступ к информации лишь для </w:t>
      </w:r>
      <w:r w:rsidRPr="00873BA6">
        <w:rPr>
          <w:rFonts w:ascii="PT Astra Serif" w:hAnsi="PT Astra Serif"/>
          <w:sz w:val="24"/>
          <w:szCs w:val="24"/>
        </w:rPr>
        <w:lastRenderedPageBreak/>
        <w:t>строго определенных сотрудников, либо с использованием информационно-телекоммуникационных сетей, либо без передачи полученных персональных данных: __________________________.</w:t>
      </w:r>
    </w:p>
    <w:p w:rsidR="00095616" w:rsidRPr="00873BA6" w:rsidRDefault="00095616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Согласие действует со дня его подписания до дня отзыва в письменной форме.</w:t>
      </w:r>
    </w:p>
    <w:p w:rsidR="00095616" w:rsidRPr="00873BA6" w:rsidRDefault="00095616" w:rsidP="00095616">
      <w:pPr>
        <w:widowControl w:val="0"/>
        <w:ind w:firstLine="709"/>
        <w:jc w:val="both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 подтверждаю, что, давая такое согласие, я действую по собственной воле и в своих интересах.</w:t>
      </w:r>
    </w:p>
    <w:p w:rsidR="00095616" w:rsidRPr="00873BA6" w:rsidRDefault="00095616" w:rsidP="00095616">
      <w:pPr>
        <w:widowControl w:val="0"/>
        <w:ind w:firstLine="709"/>
        <w:rPr>
          <w:rFonts w:ascii="PT Astra Serif" w:hAnsi="PT Astra Serif"/>
        </w:rPr>
      </w:pPr>
      <w:r w:rsidRPr="00873BA6">
        <w:rPr>
          <w:rFonts w:ascii="PT Astra Serif" w:hAnsi="PT Astra Serif"/>
        </w:rPr>
        <w:t>_______________________________ ____________ __________ 20__ г.</w:t>
      </w:r>
    </w:p>
    <w:p w:rsidR="00095616" w:rsidRPr="00873BA6" w:rsidRDefault="00095616" w:rsidP="00095616">
      <w:pPr>
        <w:widowControl w:val="0"/>
        <w:spacing w:line="360" w:lineRule="auto"/>
        <w:ind w:firstLine="709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(ФИО субъекта персональных данных)                      (подпись)                  (дата)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503DB0" w:rsidRPr="00873BA6" w:rsidRDefault="00503DB0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8C2333" w:rsidRPr="00873BA6" w:rsidRDefault="008C2333" w:rsidP="006E0028">
      <w:pPr>
        <w:ind w:left="4678"/>
        <w:jc w:val="center"/>
        <w:rPr>
          <w:rFonts w:ascii="PT Astra Serif" w:hAnsi="PT Astra Serif"/>
          <w:sz w:val="24"/>
          <w:szCs w:val="24"/>
        </w:rPr>
        <w:sectPr w:rsidR="008C2333" w:rsidRPr="00873BA6" w:rsidSect="00A000DE">
          <w:pgSz w:w="11907" w:h="16840"/>
          <w:pgMar w:top="1134" w:right="851" w:bottom="1134" w:left="1418" w:header="720" w:footer="720" w:gutter="0"/>
          <w:pgNumType w:start="1"/>
          <w:cols w:space="720"/>
          <w:titlePg/>
          <w:docGrid w:linePitch="381"/>
        </w:sectPr>
      </w:pPr>
    </w:p>
    <w:p w:rsidR="00A17553" w:rsidRPr="00873BA6" w:rsidRDefault="00A07AD5" w:rsidP="006E0028">
      <w:pPr>
        <w:ind w:left="4678"/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503DB0" w:rsidRPr="00873BA6">
        <w:rPr>
          <w:rFonts w:ascii="PT Astra Serif" w:hAnsi="PT Astra Serif"/>
          <w:sz w:val="24"/>
          <w:szCs w:val="24"/>
        </w:rPr>
        <w:t>14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6E0028" w:rsidRPr="00873BA6" w:rsidRDefault="006E0028" w:rsidP="006E0028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A07AD5" w:rsidRPr="00873BA6" w:rsidRDefault="00A07AD5" w:rsidP="006E0028">
      <w:pPr>
        <w:widowControl w:val="0"/>
        <w:ind w:left="5103"/>
        <w:jc w:val="center"/>
        <w:rPr>
          <w:rFonts w:ascii="PT Astra Serif" w:hAnsi="PT Astra Serif"/>
          <w:b/>
          <w:sz w:val="18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A07AD5" w:rsidRPr="00873BA6" w:rsidTr="00FD2E4D"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В Избирательную комиссию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Республики Алтай </w:t>
            </w:r>
          </w:p>
          <w:p w:rsidR="007579F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адрес: город Горно-Алтайск, 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улица Э. Палкина, 1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участника олимпиады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</w:t>
            </w:r>
          </w:p>
          <w:p w:rsidR="00A07AD5" w:rsidRPr="00873BA6" w:rsidRDefault="00A07AD5" w:rsidP="00FD2E4D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A07AD5" w:rsidRPr="00873BA6" w:rsidRDefault="00A07AD5" w:rsidP="00FD2E4D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и дальнейшее использование изображений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2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 года рождения</w:t>
      </w:r>
    </w:p>
    <w:p w:rsidR="00A07AD5" w:rsidRPr="00873BA6" w:rsidRDefault="00A07AD5" w:rsidP="00A07AD5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                           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 xml:space="preserve">(фамилия, имя, отчество (при наличии) </w:t>
      </w:r>
      <w:proofErr w:type="gramEnd"/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A07AD5" w:rsidRPr="00873BA6" w:rsidRDefault="00A07AD5" w:rsidP="00A07AD5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A07AD5" w:rsidRPr="00873BA6" w:rsidRDefault="00A07AD5" w:rsidP="00A07AD5">
      <w:pPr>
        <w:widowControl w:val="0"/>
        <w:tabs>
          <w:tab w:val="left" w:pos="9356"/>
        </w:tabs>
        <w:ind w:right="-1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моих изображений.</w:t>
      </w:r>
    </w:p>
    <w:p w:rsidR="00A07AD5" w:rsidRPr="00873BA6" w:rsidRDefault="00A07AD5" w:rsidP="00A07AD5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Фото- и видеосъемка осуществляется для популяризации работы по повышению правовой культуры будущих избирателей, повышению мотивации к получению и совершенствованию знаний в области избирательного права и избирательного процесса.</w:t>
      </w:r>
    </w:p>
    <w:p w:rsidR="00A07AD5" w:rsidRPr="00873BA6" w:rsidRDefault="00A07AD5" w:rsidP="00A07AD5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моих изображений разрешаю.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A07AD5" w:rsidRPr="00873BA6" w:rsidRDefault="00A07AD5" w:rsidP="00A07AD5">
      <w:pPr>
        <w:widowControl w:val="0"/>
        <w:tabs>
          <w:tab w:val="left" w:pos="9571"/>
        </w:tabs>
        <w:ind w:right="-143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A07AD5" w:rsidRPr="00873BA6" w:rsidRDefault="00A07AD5" w:rsidP="00A07AD5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A07AD5" w:rsidRPr="00873BA6" w:rsidRDefault="00A07AD5" w:rsidP="00A07AD5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A07AD5" w:rsidRPr="00873BA6" w:rsidRDefault="00A07AD5" w:rsidP="00A07AD5">
      <w:pPr>
        <w:jc w:val="center"/>
        <w:rPr>
          <w:rFonts w:ascii="PT Astra Serif" w:hAnsi="PT Astra Serif"/>
          <w:b/>
          <w:sz w:val="24"/>
          <w:szCs w:val="24"/>
        </w:rPr>
      </w:pPr>
    </w:p>
    <w:p w:rsidR="00A07AD5" w:rsidRPr="00873BA6" w:rsidRDefault="00A07AD5" w:rsidP="00A07AD5">
      <w:pPr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 </w:t>
      </w: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503DB0" w:rsidRPr="00873BA6" w:rsidRDefault="00503DB0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7AD5" w:rsidRPr="00873BA6" w:rsidRDefault="00A07AD5" w:rsidP="00A07AD5">
      <w:pPr>
        <w:ind w:left="4536"/>
        <w:jc w:val="center"/>
        <w:rPr>
          <w:rFonts w:ascii="PT Astra Serif" w:hAnsi="PT Astra Serif"/>
          <w:sz w:val="24"/>
          <w:szCs w:val="24"/>
        </w:rPr>
      </w:pPr>
    </w:p>
    <w:p w:rsidR="00A000DE" w:rsidRPr="00873BA6" w:rsidRDefault="00A000DE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503DB0" w:rsidRPr="00873BA6">
        <w:rPr>
          <w:rFonts w:ascii="PT Astra Serif" w:hAnsi="PT Astra Serif"/>
          <w:sz w:val="24"/>
          <w:szCs w:val="24"/>
        </w:rPr>
        <w:t>15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</w:p>
    <w:p w:rsidR="00095616" w:rsidRPr="00873BA6" w:rsidRDefault="00095616" w:rsidP="00095616">
      <w:pPr>
        <w:widowControl w:val="0"/>
        <w:ind w:left="5103"/>
        <w:jc w:val="center"/>
        <w:rPr>
          <w:rFonts w:ascii="PT Astra Serif" w:hAnsi="PT Astra Serif"/>
          <w:b/>
          <w:sz w:val="18"/>
          <w:szCs w:val="24"/>
        </w:rPr>
      </w:pP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095616" w:rsidRPr="00873BA6" w:rsidTr="00095616"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В Центральную избирательную комиссию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Российской Федерации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город Москва, Большой Черкасский переулок, дом 9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095616" w:rsidRPr="00873BA6" w:rsidRDefault="00095616" w:rsidP="00095616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участника олимпиады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095616" w:rsidRPr="00873BA6" w:rsidRDefault="00095616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и дальнейшее использование изображений</w:t>
      </w: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2"/>
        </w:rPr>
      </w:pPr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 года рождения</w:t>
      </w:r>
    </w:p>
    <w:p w:rsidR="00095616" w:rsidRPr="00873BA6" w:rsidRDefault="00095616" w:rsidP="00095616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                           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 xml:space="preserve">(фамилия, имя, отчество (при наличии) </w:t>
      </w:r>
      <w:proofErr w:type="gramEnd"/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095616" w:rsidRPr="00873BA6" w:rsidRDefault="00095616" w:rsidP="00095616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095616" w:rsidRPr="00873BA6" w:rsidRDefault="00095616" w:rsidP="00095616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-1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моих изображений.</w:t>
      </w:r>
    </w:p>
    <w:p w:rsidR="00095616" w:rsidRPr="00873BA6" w:rsidRDefault="00095616" w:rsidP="00095616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Фото- и видеосъемка осуществляется для популяризации работы по повышению правовой культуры будущих избирателей, повышению мотивации к получению и совершенствованию знаний в области избирательного права и избирательного процесса.</w:t>
      </w:r>
    </w:p>
    <w:p w:rsidR="00095616" w:rsidRPr="00873BA6" w:rsidRDefault="00095616" w:rsidP="00095616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моих изображений разрешаю.</w:t>
      </w: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095616" w:rsidRPr="00873BA6" w:rsidRDefault="00095616" w:rsidP="00095616">
      <w:pPr>
        <w:widowControl w:val="0"/>
        <w:tabs>
          <w:tab w:val="left" w:pos="9571"/>
        </w:tabs>
        <w:ind w:right="-143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095616" w:rsidRPr="00873BA6" w:rsidRDefault="00095616" w:rsidP="00095616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8C2333" w:rsidRPr="00873BA6" w:rsidRDefault="008C2333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lastRenderedPageBreak/>
        <w:t>Приложение № </w:t>
      </w:r>
      <w:r w:rsidR="00503DB0" w:rsidRPr="00873BA6">
        <w:rPr>
          <w:rFonts w:ascii="PT Astra Serif" w:hAnsi="PT Astra Serif"/>
          <w:sz w:val="24"/>
          <w:szCs w:val="24"/>
        </w:rPr>
        <w:t>16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к Положению</w:t>
      </w:r>
    </w:p>
    <w:p w:rsidR="00095616" w:rsidRPr="00873BA6" w:rsidRDefault="00095616" w:rsidP="00095616">
      <w:pPr>
        <w:ind w:left="4678"/>
        <w:jc w:val="center"/>
        <w:rPr>
          <w:rFonts w:ascii="PT Astra Serif" w:hAnsi="PT Astra Serif"/>
          <w:bCs/>
          <w:sz w:val="24"/>
          <w:szCs w:val="24"/>
        </w:rPr>
      </w:pPr>
      <w:r w:rsidRPr="00873BA6">
        <w:rPr>
          <w:rFonts w:ascii="PT Astra Serif" w:hAnsi="PT Astra Serif"/>
          <w:bCs/>
          <w:sz w:val="24"/>
          <w:szCs w:val="24"/>
        </w:rPr>
        <w:t>о проведении регионального этапа Всероссийской олимпиады школьников по вопросам избирательного права и избирательного процесса</w:t>
      </w:r>
      <w:r w:rsidR="00873BA6">
        <w:rPr>
          <w:rFonts w:ascii="PT Astra Serif" w:hAnsi="PT Astra Serif"/>
          <w:bCs/>
          <w:sz w:val="24"/>
          <w:szCs w:val="24"/>
        </w:rPr>
        <w:t xml:space="preserve"> </w:t>
      </w:r>
    </w:p>
    <w:p w:rsidR="00095616" w:rsidRPr="00873BA6" w:rsidRDefault="00095616" w:rsidP="00095616">
      <w:pPr>
        <w:widowControl w:val="0"/>
        <w:ind w:left="5103"/>
        <w:jc w:val="center"/>
        <w:rPr>
          <w:rFonts w:ascii="PT Astra Serif" w:hAnsi="PT Astra Serif"/>
          <w:b/>
          <w:sz w:val="18"/>
          <w:szCs w:val="24"/>
        </w:rPr>
      </w:pP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W w:w="9248" w:type="dxa"/>
        <w:tblInd w:w="108" w:type="dxa"/>
        <w:tblLayout w:type="fixed"/>
        <w:tblLook w:val="04A0"/>
      </w:tblPr>
      <w:tblGrid>
        <w:gridCol w:w="4536"/>
        <w:gridCol w:w="4712"/>
      </w:tblGrid>
      <w:tr w:rsidR="00095616" w:rsidRPr="00873BA6" w:rsidTr="00095616">
        <w:tc>
          <w:tcPr>
            <w:tcW w:w="45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471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В федеральное казенное учреждение «Российский центр обучения избирательным технологиям при Центральной избирательной комиссии Российской Федерации»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 xml:space="preserve">адрес: город Москва, </w:t>
            </w:r>
            <w:proofErr w:type="spellStart"/>
            <w:r w:rsidRPr="00873BA6">
              <w:rPr>
                <w:rFonts w:ascii="PT Astra Serif" w:hAnsi="PT Astra Serif"/>
                <w:sz w:val="24"/>
                <w:szCs w:val="24"/>
              </w:rPr>
              <w:t>вн</w:t>
            </w:r>
            <w:proofErr w:type="gramStart"/>
            <w:r w:rsidRPr="00873BA6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873BA6">
              <w:rPr>
                <w:rFonts w:ascii="PT Astra Serif" w:hAnsi="PT Astra Serif"/>
                <w:sz w:val="24"/>
                <w:szCs w:val="24"/>
              </w:rPr>
              <w:t>ер.г</w:t>
            </w:r>
            <w:proofErr w:type="spellEnd"/>
            <w:r w:rsidRPr="00873BA6">
              <w:rPr>
                <w:rFonts w:ascii="PT Astra Serif" w:hAnsi="PT Astra Serif"/>
                <w:sz w:val="24"/>
                <w:szCs w:val="24"/>
              </w:rPr>
              <w:t xml:space="preserve">. муниципальный округ </w:t>
            </w:r>
            <w:proofErr w:type="spellStart"/>
            <w:r w:rsidRPr="00873BA6">
              <w:rPr>
                <w:rFonts w:ascii="PT Astra Serif" w:hAnsi="PT Astra Serif"/>
                <w:sz w:val="24"/>
                <w:szCs w:val="24"/>
              </w:rPr>
              <w:t>Красносельский</w:t>
            </w:r>
            <w:proofErr w:type="spellEnd"/>
            <w:r w:rsidRPr="00873BA6">
              <w:rPr>
                <w:rFonts w:ascii="PT Astra Serif" w:hAnsi="PT Astra Serif"/>
                <w:sz w:val="24"/>
                <w:szCs w:val="24"/>
              </w:rPr>
              <w:t>, улица Мясницкая, дом 47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от ___________________________________</w:t>
            </w:r>
          </w:p>
          <w:p w:rsidR="00095616" w:rsidRPr="00873BA6" w:rsidRDefault="00095616" w:rsidP="00095616">
            <w:pPr>
              <w:ind w:firstLine="3"/>
              <w:jc w:val="center"/>
              <w:rPr>
                <w:rFonts w:ascii="PT Astra Serif" w:hAnsi="PT Astra Serif"/>
                <w:i/>
                <w:sz w:val="20"/>
              </w:rPr>
            </w:pPr>
            <w:r w:rsidRPr="00873BA6">
              <w:rPr>
                <w:rFonts w:ascii="PT Astra Serif" w:hAnsi="PT Astra Serif"/>
                <w:i/>
                <w:sz w:val="20"/>
              </w:rPr>
              <w:t>ФИО участника олимпиады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адрес:   ______________________________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телефон:  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факс:  _______________________________</w:t>
            </w:r>
          </w:p>
          <w:p w:rsidR="00095616" w:rsidRPr="00873BA6" w:rsidRDefault="00095616" w:rsidP="00095616">
            <w:pPr>
              <w:ind w:firstLine="3"/>
              <w:rPr>
                <w:rFonts w:ascii="PT Astra Serif" w:hAnsi="PT Astra Serif"/>
                <w:sz w:val="24"/>
                <w:szCs w:val="24"/>
              </w:rPr>
            </w:pPr>
            <w:r w:rsidRPr="00873BA6">
              <w:rPr>
                <w:rFonts w:ascii="PT Astra Serif" w:hAnsi="PT Astra Serif"/>
                <w:sz w:val="24"/>
                <w:szCs w:val="24"/>
              </w:rPr>
              <w:t>адрес электронной почты:  ______________</w:t>
            </w:r>
          </w:p>
          <w:p w:rsidR="00095616" w:rsidRPr="00873BA6" w:rsidRDefault="00095616" w:rsidP="00095616">
            <w:pPr>
              <w:ind w:firstLine="3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СОГЛАСИЕ </w:t>
      </w: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4"/>
          <w:szCs w:val="24"/>
        </w:rPr>
      </w:pPr>
      <w:r w:rsidRPr="00873BA6">
        <w:rPr>
          <w:rFonts w:ascii="PT Astra Serif" w:hAnsi="PT Astra Serif"/>
          <w:b/>
          <w:sz w:val="24"/>
          <w:szCs w:val="24"/>
        </w:rPr>
        <w:t xml:space="preserve">совершеннолетнего участника Всероссийской олимпиады школьников по вопросам избирательного права и избирательного процесса на фото- и видеосъемку </w:t>
      </w:r>
      <w:r w:rsidRPr="00873BA6">
        <w:rPr>
          <w:rFonts w:ascii="PT Astra Serif" w:hAnsi="PT Astra Serif"/>
          <w:b/>
          <w:sz w:val="24"/>
          <w:szCs w:val="24"/>
        </w:rPr>
        <w:br w:type="textWrapping" w:clear="all"/>
        <w:t>и дальнейшее использование изображений</w:t>
      </w:r>
    </w:p>
    <w:p w:rsidR="00095616" w:rsidRPr="00873BA6" w:rsidRDefault="00095616" w:rsidP="00095616">
      <w:pPr>
        <w:jc w:val="center"/>
        <w:rPr>
          <w:rFonts w:ascii="PT Astra Serif" w:hAnsi="PT Astra Serif"/>
          <w:b/>
          <w:sz w:val="22"/>
        </w:rPr>
      </w:pPr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Я, ______________________________________________, __ _______ _____ года рождения</w:t>
      </w:r>
    </w:p>
    <w:p w:rsidR="00095616" w:rsidRPr="00873BA6" w:rsidRDefault="00095616" w:rsidP="00095616">
      <w:pPr>
        <w:rPr>
          <w:rFonts w:ascii="PT Astra Serif" w:hAnsi="PT Astra Serif"/>
          <w:sz w:val="16"/>
          <w:szCs w:val="16"/>
        </w:rPr>
      </w:pPr>
      <w:r w:rsidRPr="00873BA6">
        <w:rPr>
          <w:rFonts w:ascii="PT Astra Serif" w:hAnsi="PT Astra Serif"/>
          <w:i/>
          <w:sz w:val="16"/>
          <w:szCs w:val="16"/>
        </w:rPr>
        <w:t xml:space="preserve">                                       </w:t>
      </w:r>
      <w:proofErr w:type="gramStart"/>
      <w:r w:rsidRPr="00873BA6">
        <w:rPr>
          <w:rFonts w:ascii="PT Astra Serif" w:hAnsi="PT Astra Serif"/>
          <w:i/>
          <w:sz w:val="16"/>
          <w:szCs w:val="16"/>
        </w:rPr>
        <w:t xml:space="preserve">(фамилия, имя, отчество (при наличии) </w:t>
      </w:r>
      <w:proofErr w:type="gramEnd"/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паспорт _________</w:t>
      </w:r>
      <w:proofErr w:type="gramStart"/>
      <w:r w:rsidRPr="00873BA6">
        <w:rPr>
          <w:rFonts w:ascii="PT Astra Serif" w:hAnsi="PT Astra Serif"/>
          <w:sz w:val="24"/>
          <w:szCs w:val="24"/>
        </w:rPr>
        <w:t> ,</w:t>
      </w:r>
      <w:proofErr w:type="gramEnd"/>
      <w:r w:rsidRPr="00873BA6">
        <w:rPr>
          <w:rFonts w:ascii="PT Astra Serif" w:hAnsi="PT Astra Serif"/>
          <w:sz w:val="24"/>
          <w:szCs w:val="24"/>
        </w:rPr>
        <w:t> __________, выдан __________________________________________,</w:t>
      </w:r>
    </w:p>
    <w:p w:rsidR="00095616" w:rsidRPr="00873BA6" w:rsidRDefault="00095616" w:rsidP="00095616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(серия)</w:t>
      </w:r>
      <w:r w:rsidRPr="00873BA6">
        <w:rPr>
          <w:rFonts w:ascii="PT Astra Serif" w:hAnsi="PT Astra Serif"/>
          <w:i/>
          <w:sz w:val="20"/>
        </w:rPr>
        <w:tab/>
        <w:t xml:space="preserve">   (номер)                                                                     (кем, когда)</w:t>
      </w:r>
    </w:p>
    <w:p w:rsidR="00095616" w:rsidRPr="00873BA6" w:rsidRDefault="00095616" w:rsidP="00095616">
      <w:pPr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_____________________________________________________________________________,</w:t>
      </w:r>
    </w:p>
    <w:p w:rsidR="00095616" w:rsidRPr="00873BA6" w:rsidRDefault="00095616" w:rsidP="00095616">
      <w:pPr>
        <w:jc w:val="center"/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>(адрес проживания)</w:t>
      </w:r>
    </w:p>
    <w:p w:rsidR="00095616" w:rsidRPr="00873BA6" w:rsidRDefault="00095616" w:rsidP="00095616">
      <w:pPr>
        <w:widowControl w:val="0"/>
        <w:tabs>
          <w:tab w:val="left" w:pos="9356"/>
        </w:tabs>
        <w:ind w:right="-1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руководствуясь пунктом 1 статьи 152</w:t>
      </w:r>
      <w:r w:rsidRPr="00873BA6">
        <w:rPr>
          <w:rFonts w:ascii="PT Astra Serif" w:hAnsi="PT Astra Serif"/>
          <w:sz w:val="24"/>
          <w:szCs w:val="24"/>
          <w:vertAlign w:val="superscript"/>
        </w:rPr>
        <w:t>1</w:t>
      </w:r>
      <w:r w:rsidRPr="00873BA6">
        <w:rPr>
          <w:rFonts w:ascii="PT Astra Serif" w:hAnsi="PT Astra Serif"/>
          <w:sz w:val="24"/>
          <w:szCs w:val="24"/>
        </w:rPr>
        <w:t xml:space="preserve"> Гражданского кодекса Российской Федерации, даю согласие на безвозмездную фото- и видеосъемку и дальнейшее использование моих изображений.</w:t>
      </w:r>
    </w:p>
    <w:p w:rsidR="00095616" w:rsidRPr="00873BA6" w:rsidRDefault="00095616" w:rsidP="00095616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Фото- и видеосъемка осуществляется для популяризации работы по повышению правовой культуры будущих избирателей, повышению мотивации к получению и совершенствованию знаний в области избирательного права и избирательного процесса.</w:t>
      </w:r>
    </w:p>
    <w:p w:rsidR="00095616" w:rsidRPr="00873BA6" w:rsidRDefault="00095616" w:rsidP="00095616">
      <w:pPr>
        <w:ind w:firstLine="709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Дальнейшее использование моих изображений разрешаю.</w:t>
      </w: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Согласие действует 5 (пять) лет </w:t>
      </w:r>
      <w:proofErr w:type="gramStart"/>
      <w:r w:rsidRPr="00873BA6">
        <w:rPr>
          <w:rFonts w:ascii="PT Astra Serif" w:hAnsi="PT Astra Serif"/>
          <w:sz w:val="24"/>
          <w:szCs w:val="24"/>
        </w:rPr>
        <w:t>с даты подписания</w:t>
      </w:r>
      <w:proofErr w:type="gramEnd"/>
      <w:r w:rsidRPr="00873BA6">
        <w:rPr>
          <w:rFonts w:ascii="PT Astra Serif" w:hAnsi="PT Astra Serif"/>
          <w:sz w:val="24"/>
          <w:szCs w:val="24"/>
        </w:rPr>
        <w:t>.</w:t>
      </w:r>
    </w:p>
    <w:p w:rsidR="00095616" w:rsidRPr="00873BA6" w:rsidRDefault="00095616" w:rsidP="00095616">
      <w:pPr>
        <w:widowControl w:val="0"/>
        <w:tabs>
          <w:tab w:val="left" w:pos="9571"/>
        </w:tabs>
        <w:ind w:right="-143"/>
        <w:rPr>
          <w:rFonts w:ascii="PT Astra Serif" w:hAnsi="PT Astra Serif"/>
          <w:sz w:val="24"/>
          <w:szCs w:val="24"/>
        </w:rPr>
      </w:pP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 xml:space="preserve">Дата: </w:t>
      </w:r>
    </w:p>
    <w:p w:rsidR="00095616" w:rsidRPr="00873BA6" w:rsidRDefault="00095616" w:rsidP="00095616">
      <w:pPr>
        <w:ind w:firstLine="708"/>
        <w:rPr>
          <w:rFonts w:ascii="PT Astra Serif" w:hAnsi="PT Astra Serif"/>
          <w:sz w:val="24"/>
          <w:szCs w:val="24"/>
        </w:rPr>
      </w:pPr>
      <w:r w:rsidRPr="00873BA6">
        <w:rPr>
          <w:rFonts w:ascii="PT Astra Serif" w:hAnsi="PT Astra Serif"/>
          <w:sz w:val="24"/>
          <w:szCs w:val="24"/>
        </w:rPr>
        <w:t>«_____»______________20____г.     __________________/______________________</w:t>
      </w:r>
    </w:p>
    <w:p w:rsidR="00095616" w:rsidRPr="00873BA6" w:rsidRDefault="00095616" w:rsidP="00095616">
      <w:pPr>
        <w:rPr>
          <w:rFonts w:ascii="PT Astra Serif" w:hAnsi="PT Astra Serif"/>
          <w:i/>
          <w:sz w:val="20"/>
        </w:rPr>
      </w:pPr>
      <w:r w:rsidRPr="00873BA6">
        <w:rPr>
          <w:rFonts w:ascii="PT Astra Serif" w:hAnsi="PT Astra Serif"/>
          <w:i/>
          <w:sz w:val="20"/>
        </w:rPr>
        <w:t xml:space="preserve">                                                                                                      (подпись)                            (расшифровка)</w:t>
      </w:r>
    </w:p>
    <w:sectPr w:rsidR="00095616" w:rsidRPr="00873BA6" w:rsidSect="00503DB0">
      <w:pgSz w:w="11907" w:h="16840"/>
      <w:pgMar w:top="1134" w:right="851" w:bottom="1134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FE9" w:rsidRDefault="00B91FE9" w:rsidP="009B22A8">
      <w:r>
        <w:separator/>
      </w:r>
    </w:p>
  </w:endnote>
  <w:endnote w:type="continuationSeparator" w:id="0">
    <w:p w:rsidR="00B91FE9" w:rsidRDefault="00B91FE9" w:rsidP="009B2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f1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f1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FE9" w:rsidRDefault="00B91FE9" w:rsidP="009B22A8">
      <w:r>
        <w:separator/>
      </w:r>
    </w:p>
  </w:footnote>
  <w:footnote w:type="continuationSeparator" w:id="0">
    <w:p w:rsidR="00B91FE9" w:rsidRDefault="00B91FE9" w:rsidP="009B22A8">
      <w:r>
        <w:continuationSeparator/>
      </w:r>
    </w:p>
  </w:footnote>
  <w:footnote w:id="1">
    <w:p w:rsidR="00173D5D" w:rsidRDefault="00173D5D" w:rsidP="00A07AD5">
      <w:pPr>
        <w:pStyle w:val="a8"/>
      </w:pPr>
      <w:r>
        <w:rPr>
          <w:rStyle w:val="aa"/>
        </w:rPr>
        <w:footnoteRef/>
      </w:r>
      <w:r>
        <w:rPr>
          <w:lang w:eastAsia="en-US"/>
        </w:rPr>
        <w:t>Заверяет председатель ИКСРФ либо руководитель образовательной организации, направивший участника.</w:t>
      </w:r>
    </w:p>
  </w:footnote>
  <w:footnote w:id="2">
    <w:p w:rsidR="00173D5D" w:rsidRDefault="00173D5D">
      <w:pPr>
        <w:pStyle w:val="a8"/>
      </w:pPr>
      <w:r>
        <w:rPr>
          <w:rStyle w:val="aa"/>
        </w:rPr>
        <w:footnoteRef/>
      </w:r>
      <w:r>
        <w:t>Заверяет руководитель образовательной организации, направивший участника.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21689"/>
      <w:docPartObj>
        <w:docPartGallery w:val="Page Numbers (Top of Page)"/>
        <w:docPartUnique/>
      </w:docPartObj>
    </w:sdtPr>
    <w:sdtContent>
      <w:p w:rsidR="00173D5D" w:rsidRDefault="00E91054">
        <w:pPr>
          <w:pStyle w:val="af"/>
          <w:jc w:val="center"/>
        </w:pPr>
        <w:fldSimple w:instr=" PAGE   \* MERGEFORMAT ">
          <w:r w:rsidR="005C4311">
            <w:rPr>
              <w:noProof/>
            </w:rPr>
            <w:t>6</w:t>
          </w:r>
        </w:fldSimple>
      </w:p>
    </w:sdtContent>
  </w:sdt>
  <w:p w:rsidR="00173D5D" w:rsidRDefault="00173D5D">
    <w:pPr>
      <w:pStyle w:val="af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21698"/>
      <w:docPartObj>
        <w:docPartGallery w:val="Page Numbers (Top of Page)"/>
        <w:docPartUnique/>
      </w:docPartObj>
    </w:sdtPr>
    <w:sdtContent>
      <w:p w:rsidR="00173D5D" w:rsidRDefault="00E91054">
        <w:pPr>
          <w:pStyle w:val="af"/>
          <w:jc w:val="center"/>
        </w:pPr>
        <w:fldSimple w:instr=" PAGE   \* MERGEFORMAT ">
          <w:r w:rsidR="005C4311">
            <w:rPr>
              <w:noProof/>
            </w:rPr>
            <w:t>2</w:t>
          </w:r>
        </w:fldSimple>
      </w:p>
    </w:sdtContent>
  </w:sdt>
  <w:p w:rsidR="00173D5D" w:rsidRDefault="00173D5D">
    <w:pPr>
      <w:pStyle w:val="af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D5D" w:rsidRDefault="00173D5D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319C5"/>
    <w:multiLevelType w:val="hybridMultilevel"/>
    <w:tmpl w:val="E8C42A22"/>
    <w:lvl w:ilvl="0" w:tplc="9864AAD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/>
  <w:rsids>
    <w:rsidRoot w:val="00055925"/>
    <w:rsid w:val="00001B5D"/>
    <w:rsid w:val="00013702"/>
    <w:rsid w:val="00014A53"/>
    <w:rsid w:val="00047510"/>
    <w:rsid w:val="00050AA7"/>
    <w:rsid w:val="00055925"/>
    <w:rsid w:val="000659A0"/>
    <w:rsid w:val="00065BBE"/>
    <w:rsid w:val="000668AD"/>
    <w:rsid w:val="0008182A"/>
    <w:rsid w:val="0008397E"/>
    <w:rsid w:val="00095616"/>
    <w:rsid w:val="000961C6"/>
    <w:rsid w:val="00097F7B"/>
    <w:rsid w:val="000A509B"/>
    <w:rsid w:val="000A756C"/>
    <w:rsid w:val="000B4412"/>
    <w:rsid w:val="000B7A86"/>
    <w:rsid w:val="000C1355"/>
    <w:rsid w:val="000D028C"/>
    <w:rsid w:val="000D20FA"/>
    <w:rsid w:val="000D39DD"/>
    <w:rsid w:val="000E2F30"/>
    <w:rsid w:val="000E71A3"/>
    <w:rsid w:val="000F173F"/>
    <w:rsid w:val="000F5D97"/>
    <w:rsid w:val="0010118A"/>
    <w:rsid w:val="00104B72"/>
    <w:rsid w:val="00107C35"/>
    <w:rsid w:val="001157EC"/>
    <w:rsid w:val="0012073A"/>
    <w:rsid w:val="0013736B"/>
    <w:rsid w:val="00142B1D"/>
    <w:rsid w:val="00142C59"/>
    <w:rsid w:val="001452C3"/>
    <w:rsid w:val="00152567"/>
    <w:rsid w:val="001535C2"/>
    <w:rsid w:val="001553DB"/>
    <w:rsid w:val="001565E3"/>
    <w:rsid w:val="00156AB7"/>
    <w:rsid w:val="0016635C"/>
    <w:rsid w:val="001712DC"/>
    <w:rsid w:val="00172DC2"/>
    <w:rsid w:val="001735DB"/>
    <w:rsid w:val="00173D5D"/>
    <w:rsid w:val="0018184E"/>
    <w:rsid w:val="001918C5"/>
    <w:rsid w:val="00193B61"/>
    <w:rsid w:val="001954FE"/>
    <w:rsid w:val="00197EEC"/>
    <w:rsid w:val="001B6423"/>
    <w:rsid w:val="001C28E1"/>
    <w:rsid w:val="001C3CA1"/>
    <w:rsid w:val="001D36F4"/>
    <w:rsid w:val="001D6906"/>
    <w:rsid w:val="001D6B4E"/>
    <w:rsid w:val="001E1A1F"/>
    <w:rsid w:val="001E6E01"/>
    <w:rsid w:val="001F10D5"/>
    <w:rsid w:val="002205D4"/>
    <w:rsid w:val="0022304B"/>
    <w:rsid w:val="00223F41"/>
    <w:rsid w:val="0024297D"/>
    <w:rsid w:val="00243001"/>
    <w:rsid w:val="00253122"/>
    <w:rsid w:val="00256164"/>
    <w:rsid w:val="00260BC3"/>
    <w:rsid w:val="00266E95"/>
    <w:rsid w:val="00267B52"/>
    <w:rsid w:val="00270253"/>
    <w:rsid w:val="002856D7"/>
    <w:rsid w:val="002907D0"/>
    <w:rsid w:val="002A6F40"/>
    <w:rsid w:val="002B0CD0"/>
    <w:rsid w:val="002B5135"/>
    <w:rsid w:val="002C51EE"/>
    <w:rsid w:val="002C5EF5"/>
    <w:rsid w:val="002D1049"/>
    <w:rsid w:val="002D13CF"/>
    <w:rsid w:val="002D28FE"/>
    <w:rsid w:val="002D3789"/>
    <w:rsid w:val="002D70D2"/>
    <w:rsid w:val="002E01A2"/>
    <w:rsid w:val="002E1DD5"/>
    <w:rsid w:val="002E491B"/>
    <w:rsid w:val="003014B9"/>
    <w:rsid w:val="00311F7B"/>
    <w:rsid w:val="003203A6"/>
    <w:rsid w:val="003234D7"/>
    <w:rsid w:val="00326AB4"/>
    <w:rsid w:val="0033146F"/>
    <w:rsid w:val="00350155"/>
    <w:rsid w:val="00350F73"/>
    <w:rsid w:val="003563DE"/>
    <w:rsid w:val="00365CC7"/>
    <w:rsid w:val="003718F9"/>
    <w:rsid w:val="00371D5B"/>
    <w:rsid w:val="00373190"/>
    <w:rsid w:val="0037618F"/>
    <w:rsid w:val="003835B8"/>
    <w:rsid w:val="00391F4D"/>
    <w:rsid w:val="00393C79"/>
    <w:rsid w:val="003A3DC7"/>
    <w:rsid w:val="003A4985"/>
    <w:rsid w:val="003B3902"/>
    <w:rsid w:val="003B5224"/>
    <w:rsid w:val="003B73A0"/>
    <w:rsid w:val="003C3C23"/>
    <w:rsid w:val="003C5569"/>
    <w:rsid w:val="003D57E9"/>
    <w:rsid w:val="003D6123"/>
    <w:rsid w:val="003E1A8B"/>
    <w:rsid w:val="003F3D84"/>
    <w:rsid w:val="0040658C"/>
    <w:rsid w:val="0040667B"/>
    <w:rsid w:val="00422612"/>
    <w:rsid w:val="004233F7"/>
    <w:rsid w:val="00433F5B"/>
    <w:rsid w:val="00434212"/>
    <w:rsid w:val="00440B4C"/>
    <w:rsid w:val="004414A8"/>
    <w:rsid w:val="00443505"/>
    <w:rsid w:val="00445AC4"/>
    <w:rsid w:val="00451EF4"/>
    <w:rsid w:val="0045318D"/>
    <w:rsid w:val="00453682"/>
    <w:rsid w:val="004546DC"/>
    <w:rsid w:val="00454B1C"/>
    <w:rsid w:val="00455D8D"/>
    <w:rsid w:val="0046589E"/>
    <w:rsid w:val="00467269"/>
    <w:rsid w:val="00472306"/>
    <w:rsid w:val="00485972"/>
    <w:rsid w:val="004A7B2E"/>
    <w:rsid w:val="004B2215"/>
    <w:rsid w:val="004C15ED"/>
    <w:rsid w:val="004C6C57"/>
    <w:rsid w:val="004C7919"/>
    <w:rsid w:val="004D2097"/>
    <w:rsid w:val="004D6F79"/>
    <w:rsid w:val="004E0B70"/>
    <w:rsid w:val="004E1712"/>
    <w:rsid w:val="004F1676"/>
    <w:rsid w:val="004F6D31"/>
    <w:rsid w:val="0050397E"/>
    <w:rsid w:val="00503DB0"/>
    <w:rsid w:val="00514665"/>
    <w:rsid w:val="00532D0C"/>
    <w:rsid w:val="0053489E"/>
    <w:rsid w:val="0054042A"/>
    <w:rsid w:val="00540C1D"/>
    <w:rsid w:val="00555160"/>
    <w:rsid w:val="00571B55"/>
    <w:rsid w:val="00572594"/>
    <w:rsid w:val="005A1B09"/>
    <w:rsid w:val="005A33A2"/>
    <w:rsid w:val="005A532E"/>
    <w:rsid w:val="005A5A18"/>
    <w:rsid w:val="005A6A6D"/>
    <w:rsid w:val="005A7AF7"/>
    <w:rsid w:val="005B6D5D"/>
    <w:rsid w:val="005C4311"/>
    <w:rsid w:val="005D0973"/>
    <w:rsid w:val="005E2442"/>
    <w:rsid w:val="005F11C4"/>
    <w:rsid w:val="005F44C1"/>
    <w:rsid w:val="005F67B2"/>
    <w:rsid w:val="006029EF"/>
    <w:rsid w:val="006049FD"/>
    <w:rsid w:val="00607DE1"/>
    <w:rsid w:val="00612F54"/>
    <w:rsid w:val="00621714"/>
    <w:rsid w:val="00621D16"/>
    <w:rsid w:val="00624219"/>
    <w:rsid w:val="006453CC"/>
    <w:rsid w:val="00653F83"/>
    <w:rsid w:val="006637D5"/>
    <w:rsid w:val="0066752E"/>
    <w:rsid w:val="0066798B"/>
    <w:rsid w:val="00670D79"/>
    <w:rsid w:val="006731D1"/>
    <w:rsid w:val="00673828"/>
    <w:rsid w:val="006740EE"/>
    <w:rsid w:val="006769E5"/>
    <w:rsid w:val="0068384C"/>
    <w:rsid w:val="00684AE5"/>
    <w:rsid w:val="006C4F36"/>
    <w:rsid w:val="006D608E"/>
    <w:rsid w:val="006D654D"/>
    <w:rsid w:val="006D75B6"/>
    <w:rsid w:val="006E0028"/>
    <w:rsid w:val="006E6623"/>
    <w:rsid w:val="006E725B"/>
    <w:rsid w:val="006F2A97"/>
    <w:rsid w:val="006F2ACA"/>
    <w:rsid w:val="006F5637"/>
    <w:rsid w:val="006F7299"/>
    <w:rsid w:val="006F7CED"/>
    <w:rsid w:val="007020E8"/>
    <w:rsid w:val="00711812"/>
    <w:rsid w:val="007142DB"/>
    <w:rsid w:val="00716BAC"/>
    <w:rsid w:val="00717876"/>
    <w:rsid w:val="00721F9A"/>
    <w:rsid w:val="007268B3"/>
    <w:rsid w:val="00731B6D"/>
    <w:rsid w:val="00734095"/>
    <w:rsid w:val="00754FB1"/>
    <w:rsid w:val="007579F6"/>
    <w:rsid w:val="0076622F"/>
    <w:rsid w:val="0076739A"/>
    <w:rsid w:val="00771C14"/>
    <w:rsid w:val="00777FDD"/>
    <w:rsid w:val="00796BB0"/>
    <w:rsid w:val="007A1822"/>
    <w:rsid w:val="007A1F65"/>
    <w:rsid w:val="007A680D"/>
    <w:rsid w:val="007A7D86"/>
    <w:rsid w:val="007B5631"/>
    <w:rsid w:val="007B6EDC"/>
    <w:rsid w:val="007C4F4D"/>
    <w:rsid w:val="007D0E60"/>
    <w:rsid w:val="007D7359"/>
    <w:rsid w:val="007E7FB6"/>
    <w:rsid w:val="007F3085"/>
    <w:rsid w:val="00800491"/>
    <w:rsid w:val="00803278"/>
    <w:rsid w:val="00805163"/>
    <w:rsid w:val="00807623"/>
    <w:rsid w:val="00811AA8"/>
    <w:rsid w:val="00813BAF"/>
    <w:rsid w:val="0081695F"/>
    <w:rsid w:val="00832DB5"/>
    <w:rsid w:val="00837ECE"/>
    <w:rsid w:val="008518C9"/>
    <w:rsid w:val="00852C70"/>
    <w:rsid w:val="00864034"/>
    <w:rsid w:val="00867F1A"/>
    <w:rsid w:val="00873BA6"/>
    <w:rsid w:val="00876D32"/>
    <w:rsid w:val="008842C1"/>
    <w:rsid w:val="008A4D41"/>
    <w:rsid w:val="008A4F55"/>
    <w:rsid w:val="008A61B9"/>
    <w:rsid w:val="008B5ED1"/>
    <w:rsid w:val="008B762D"/>
    <w:rsid w:val="008C2333"/>
    <w:rsid w:val="008C322D"/>
    <w:rsid w:val="008D354E"/>
    <w:rsid w:val="008D3D30"/>
    <w:rsid w:val="008E5FDB"/>
    <w:rsid w:val="008F2C08"/>
    <w:rsid w:val="0091567B"/>
    <w:rsid w:val="00923685"/>
    <w:rsid w:val="00925F91"/>
    <w:rsid w:val="0093002D"/>
    <w:rsid w:val="00942331"/>
    <w:rsid w:val="0095007F"/>
    <w:rsid w:val="0095338D"/>
    <w:rsid w:val="009537D7"/>
    <w:rsid w:val="00953CBB"/>
    <w:rsid w:val="00956078"/>
    <w:rsid w:val="00957D2D"/>
    <w:rsid w:val="009754C7"/>
    <w:rsid w:val="00977A5D"/>
    <w:rsid w:val="009832F1"/>
    <w:rsid w:val="00996A78"/>
    <w:rsid w:val="009A2C06"/>
    <w:rsid w:val="009A6902"/>
    <w:rsid w:val="009B22A8"/>
    <w:rsid w:val="009B6711"/>
    <w:rsid w:val="009C027A"/>
    <w:rsid w:val="009C6B2F"/>
    <w:rsid w:val="009E2349"/>
    <w:rsid w:val="009E2BF2"/>
    <w:rsid w:val="009E3D39"/>
    <w:rsid w:val="009E4210"/>
    <w:rsid w:val="009E54D0"/>
    <w:rsid w:val="009E7D4F"/>
    <w:rsid w:val="009F1E15"/>
    <w:rsid w:val="009F2977"/>
    <w:rsid w:val="009F3B03"/>
    <w:rsid w:val="00A000DE"/>
    <w:rsid w:val="00A0075E"/>
    <w:rsid w:val="00A0374D"/>
    <w:rsid w:val="00A0794B"/>
    <w:rsid w:val="00A07AD5"/>
    <w:rsid w:val="00A140B4"/>
    <w:rsid w:val="00A145AA"/>
    <w:rsid w:val="00A17553"/>
    <w:rsid w:val="00A21A1C"/>
    <w:rsid w:val="00A24223"/>
    <w:rsid w:val="00A319CB"/>
    <w:rsid w:val="00A35783"/>
    <w:rsid w:val="00A43A33"/>
    <w:rsid w:val="00A5487B"/>
    <w:rsid w:val="00A55C25"/>
    <w:rsid w:val="00A7083A"/>
    <w:rsid w:val="00A720CC"/>
    <w:rsid w:val="00A73652"/>
    <w:rsid w:val="00A959EC"/>
    <w:rsid w:val="00AA1EDA"/>
    <w:rsid w:val="00AA64D1"/>
    <w:rsid w:val="00AA7102"/>
    <w:rsid w:val="00AC02FC"/>
    <w:rsid w:val="00AC0ACF"/>
    <w:rsid w:val="00AC2137"/>
    <w:rsid w:val="00AC2803"/>
    <w:rsid w:val="00AD148C"/>
    <w:rsid w:val="00AE0CF8"/>
    <w:rsid w:val="00B014E7"/>
    <w:rsid w:val="00B02C8D"/>
    <w:rsid w:val="00B117B7"/>
    <w:rsid w:val="00B13A6C"/>
    <w:rsid w:val="00B164A4"/>
    <w:rsid w:val="00B22673"/>
    <w:rsid w:val="00B76637"/>
    <w:rsid w:val="00B815B6"/>
    <w:rsid w:val="00B828D2"/>
    <w:rsid w:val="00B83B18"/>
    <w:rsid w:val="00B91447"/>
    <w:rsid w:val="00B91FE9"/>
    <w:rsid w:val="00B976C5"/>
    <w:rsid w:val="00BA6502"/>
    <w:rsid w:val="00BA6876"/>
    <w:rsid w:val="00BB7754"/>
    <w:rsid w:val="00BC1F5A"/>
    <w:rsid w:val="00BD4E2E"/>
    <w:rsid w:val="00BE2B16"/>
    <w:rsid w:val="00BE52E3"/>
    <w:rsid w:val="00BF60E3"/>
    <w:rsid w:val="00C071D5"/>
    <w:rsid w:val="00C1159B"/>
    <w:rsid w:val="00C15271"/>
    <w:rsid w:val="00C410A8"/>
    <w:rsid w:val="00C46EDC"/>
    <w:rsid w:val="00C76A7B"/>
    <w:rsid w:val="00C903EF"/>
    <w:rsid w:val="00C926CD"/>
    <w:rsid w:val="00C94821"/>
    <w:rsid w:val="00C94958"/>
    <w:rsid w:val="00C96413"/>
    <w:rsid w:val="00CA5EA5"/>
    <w:rsid w:val="00CB6362"/>
    <w:rsid w:val="00CB6F67"/>
    <w:rsid w:val="00CC1698"/>
    <w:rsid w:val="00CC51B2"/>
    <w:rsid w:val="00CD5ED1"/>
    <w:rsid w:val="00CD758B"/>
    <w:rsid w:val="00CD76D3"/>
    <w:rsid w:val="00CE4DB7"/>
    <w:rsid w:val="00CF4069"/>
    <w:rsid w:val="00D020BA"/>
    <w:rsid w:val="00D03226"/>
    <w:rsid w:val="00D0672F"/>
    <w:rsid w:val="00D07982"/>
    <w:rsid w:val="00D140DB"/>
    <w:rsid w:val="00D14FA4"/>
    <w:rsid w:val="00D160F2"/>
    <w:rsid w:val="00D2067A"/>
    <w:rsid w:val="00D2094F"/>
    <w:rsid w:val="00D21D46"/>
    <w:rsid w:val="00D23013"/>
    <w:rsid w:val="00D235A9"/>
    <w:rsid w:val="00D42235"/>
    <w:rsid w:val="00D53D82"/>
    <w:rsid w:val="00D57757"/>
    <w:rsid w:val="00D614E3"/>
    <w:rsid w:val="00D64624"/>
    <w:rsid w:val="00D64719"/>
    <w:rsid w:val="00D72A0F"/>
    <w:rsid w:val="00D74B55"/>
    <w:rsid w:val="00D806F7"/>
    <w:rsid w:val="00D859BE"/>
    <w:rsid w:val="00D86161"/>
    <w:rsid w:val="00D86B25"/>
    <w:rsid w:val="00D9330E"/>
    <w:rsid w:val="00D96C0D"/>
    <w:rsid w:val="00DA3653"/>
    <w:rsid w:val="00DB4B14"/>
    <w:rsid w:val="00DB6ECD"/>
    <w:rsid w:val="00DC14B0"/>
    <w:rsid w:val="00DC3D17"/>
    <w:rsid w:val="00DC5253"/>
    <w:rsid w:val="00DF18AC"/>
    <w:rsid w:val="00DF21BF"/>
    <w:rsid w:val="00E1136A"/>
    <w:rsid w:val="00E11485"/>
    <w:rsid w:val="00E14710"/>
    <w:rsid w:val="00E201C4"/>
    <w:rsid w:val="00E23EC9"/>
    <w:rsid w:val="00E242BA"/>
    <w:rsid w:val="00E24537"/>
    <w:rsid w:val="00E31F03"/>
    <w:rsid w:val="00E323AC"/>
    <w:rsid w:val="00E34A66"/>
    <w:rsid w:val="00E35108"/>
    <w:rsid w:val="00E362F1"/>
    <w:rsid w:val="00E46EC5"/>
    <w:rsid w:val="00E4727B"/>
    <w:rsid w:val="00E52165"/>
    <w:rsid w:val="00E66D91"/>
    <w:rsid w:val="00E67633"/>
    <w:rsid w:val="00E71BCC"/>
    <w:rsid w:val="00E74E16"/>
    <w:rsid w:val="00E83816"/>
    <w:rsid w:val="00E839D9"/>
    <w:rsid w:val="00E86E56"/>
    <w:rsid w:val="00E91054"/>
    <w:rsid w:val="00EA0AA1"/>
    <w:rsid w:val="00EA4661"/>
    <w:rsid w:val="00EA759A"/>
    <w:rsid w:val="00EB239E"/>
    <w:rsid w:val="00EB3AA6"/>
    <w:rsid w:val="00EB5D4B"/>
    <w:rsid w:val="00EC199C"/>
    <w:rsid w:val="00EC37BD"/>
    <w:rsid w:val="00ED46DB"/>
    <w:rsid w:val="00ED6B1A"/>
    <w:rsid w:val="00EE0FA1"/>
    <w:rsid w:val="00EE2979"/>
    <w:rsid w:val="00EE2E8A"/>
    <w:rsid w:val="00EE51CC"/>
    <w:rsid w:val="00EF490A"/>
    <w:rsid w:val="00EF63A1"/>
    <w:rsid w:val="00EF71A7"/>
    <w:rsid w:val="00EF7489"/>
    <w:rsid w:val="00F02815"/>
    <w:rsid w:val="00F028BE"/>
    <w:rsid w:val="00F1499B"/>
    <w:rsid w:val="00F16696"/>
    <w:rsid w:val="00F21D6D"/>
    <w:rsid w:val="00F41DF5"/>
    <w:rsid w:val="00F46C2E"/>
    <w:rsid w:val="00F5429A"/>
    <w:rsid w:val="00F55E07"/>
    <w:rsid w:val="00F618A0"/>
    <w:rsid w:val="00F62D84"/>
    <w:rsid w:val="00F8046E"/>
    <w:rsid w:val="00F846BB"/>
    <w:rsid w:val="00F84966"/>
    <w:rsid w:val="00F851B4"/>
    <w:rsid w:val="00F900C9"/>
    <w:rsid w:val="00F92672"/>
    <w:rsid w:val="00F95BFB"/>
    <w:rsid w:val="00FA516C"/>
    <w:rsid w:val="00FB1B67"/>
    <w:rsid w:val="00FB50F6"/>
    <w:rsid w:val="00FB751F"/>
    <w:rsid w:val="00FD2E4D"/>
    <w:rsid w:val="00FD3479"/>
    <w:rsid w:val="00FD4624"/>
    <w:rsid w:val="00FD5651"/>
    <w:rsid w:val="00FE11ED"/>
    <w:rsid w:val="00FE2BE2"/>
    <w:rsid w:val="00FE2E3C"/>
    <w:rsid w:val="00FF3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 w:qFormat="1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D41"/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B815B6"/>
    <w:pPr>
      <w:keepNext/>
      <w:jc w:val="center"/>
      <w:outlineLvl w:val="0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B815B6"/>
    <w:rPr>
      <w:rFonts w:ascii="Arial" w:eastAsia="Times New Roman" w:hAnsi="Arial" w:cs="Times New Roman"/>
      <w:b/>
      <w:sz w:val="24"/>
    </w:rPr>
  </w:style>
  <w:style w:type="character" w:styleId="a3">
    <w:name w:val="Strong"/>
    <w:uiPriority w:val="22"/>
    <w:qFormat/>
    <w:rsid w:val="008A4D41"/>
    <w:rPr>
      <w:rFonts w:cs="Times New Roman"/>
      <w:b/>
    </w:rPr>
  </w:style>
  <w:style w:type="paragraph" w:styleId="a4">
    <w:name w:val="Body Text"/>
    <w:basedOn w:val="a"/>
    <w:link w:val="a5"/>
    <w:uiPriority w:val="99"/>
    <w:rsid w:val="008A4D41"/>
    <w:pPr>
      <w:jc w:val="center"/>
    </w:pPr>
  </w:style>
  <w:style w:type="character" w:customStyle="1" w:styleId="a5">
    <w:name w:val="Основной текст Знак"/>
    <w:link w:val="a4"/>
    <w:uiPriority w:val="99"/>
    <w:locked/>
    <w:rsid w:val="008A4D41"/>
    <w:rPr>
      <w:rFonts w:cs="Times New Roman"/>
      <w:sz w:val="28"/>
    </w:rPr>
  </w:style>
  <w:style w:type="paragraph" w:styleId="a6">
    <w:name w:val="Body Text Indent"/>
    <w:basedOn w:val="a"/>
    <w:link w:val="a7"/>
    <w:uiPriority w:val="99"/>
    <w:rsid w:val="008A4D41"/>
    <w:pPr>
      <w:ind w:firstLine="567"/>
      <w:jc w:val="both"/>
    </w:pPr>
  </w:style>
  <w:style w:type="character" w:customStyle="1" w:styleId="a7">
    <w:name w:val="Основной текст с отступом Знак"/>
    <w:link w:val="a6"/>
    <w:uiPriority w:val="99"/>
    <w:semiHidden/>
    <w:locked/>
    <w:rsid w:val="008A4D41"/>
    <w:rPr>
      <w:rFonts w:cs="Times New Roman"/>
      <w:sz w:val="28"/>
    </w:rPr>
  </w:style>
  <w:style w:type="paragraph" w:styleId="a8">
    <w:name w:val="footnote text"/>
    <w:basedOn w:val="a"/>
    <w:link w:val="a9"/>
    <w:uiPriority w:val="99"/>
    <w:rsid w:val="005A33A2"/>
    <w:rPr>
      <w:sz w:val="20"/>
    </w:rPr>
  </w:style>
  <w:style w:type="character" w:customStyle="1" w:styleId="a9">
    <w:name w:val="Текст сноски Знак"/>
    <w:link w:val="a8"/>
    <w:uiPriority w:val="99"/>
    <w:locked/>
    <w:rsid w:val="008A4D41"/>
    <w:rPr>
      <w:rFonts w:cs="Times New Roman"/>
    </w:rPr>
  </w:style>
  <w:style w:type="character" w:styleId="aa">
    <w:name w:val="footnote reference"/>
    <w:uiPriority w:val="99"/>
    <w:rsid w:val="005A33A2"/>
    <w:rPr>
      <w:rFonts w:cs="Times New Roman"/>
      <w:vertAlign w:val="superscript"/>
    </w:rPr>
  </w:style>
  <w:style w:type="paragraph" w:styleId="ab">
    <w:name w:val="Balloon Text"/>
    <w:basedOn w:val="a"/>
    <w:link w:val="ac"/>
    <w:uiPriority w:val="99"/>
    <w:semiHidden/>
    <w:rsid w:val="00796BB0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8A4D41"/>
    <w:rPr>
      <w:rFonts w:ascii="Tahoma" w:hAnsi="Tahoma" w:cs="Tahoma"/>
      <w:sz w:val="16"/>
      <w:szCs w:val="16"/>
    </w:rPr>
  </w:style>
  <w:style w:type="table" w:styleId="ad">
    <w:name w:val="Table Grid"/>
    <w:basedOn w:val="a1"/>
    <w:uiPriority w:val="59"/>
    <w:rsid w:val="00E472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rsid w:val="00B815B6"/>
    <w:pPr>
      <w:spacing w:before="100" w:beforeAutospacing="1" w:after="100" w:afterAutospacing="1"/>
    </w:pPr>
    <w:rPr>
      <w:sz w:val="24"/>
      <w:szCs w:val="24"/>
    </w:rPr>
  </w:style>
  <w:style w:type="paragraph" w:customStyle="1" w:styleId="14-1">
    <w:name w:val="Текст14-1"/>
    <w:aliases w:val="5,текст14,Т-1"/>
    <w:basedOn w:val="a"/>
    <w:rsid w:val="00B815B6"/>
    <w:pPr>
      <w:spacing w:line="360" w:lineRule="auto"/>
      <w:ind w:firstLine="709"/>
      <w:jc w:val="both"/>
    </w:pPr>
  </w:style>
  <w:style w:type="paragraph" w:styleId="af">
    <w:name w:val="header"/>
    <w:aliases w:val="Знак"/>
    <w:basedOn w:val="a"/>
    <w:link w:val="af0"/>
    <w:uiPriority w:val="99"/>
    <w:qFormat/>
    <w:rsid w:val="009B22A8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aliases w:val="Знак Знак"/>
    <w:link w:val="af"/>
    <w:uiPriority w:val="99"/>
    <w:locked/>
    <w:rsid w:val="009B22A8"/>
    <w:rPr>
      <w:rFonts w:cs="Times New Roman"/>
      <w:sz w:val="28"/>
    </w:rPr>
  </w:style>
  <w:style w:type="paragraph" w:styleId="af1">
    <w:name w:val="footer"/>
    <w:basedOn w:val="a"/>
    <w:link w:val="af2"/>
    <w:uiPriority w:val="99"/>
    <w:rsid w:val="009B22A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locked/>
    <w:rsid w:val="009B22A8"/>
    <w:rPr>
      <w:rFonts w:cs="Times New Roman"/>
      <w:sz w:val="28"/>
    </w:rPr>
  </w:style>
  <w:style w:type="character" w:styleId="af3">
    <w:name w:val="Hyperlink"/>
    <w:basedOn w:val="a0"/>
    <w:uiPriority w:val="99"/>
    <w:rsid w:val="00A07AD5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291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vk.com/iksrf04" TargetMode="External"/><Relationship Id="rId18" Type="http://schemas.openxmlformats.org/officeDocument/2006/relationships/hyperlink" Target="https://t.me/cikrossii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rcoit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altai-rep.izbirkom.ru/?ysclid=mgucjs9po839690772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yperlink" Target="http://www.altai-rep.izbirkom.ru/" TargetMode="External"/><Relationship Id="rId20" Type="http://schemas.openxmlformats.org/officeDocument/2006/relationships/hyperlink" Target="https://t.me/electoriu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t.me/cikrossii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https://rutube.ru/channel/24728545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vk.com/rcoit" TargetMode="External"/><Relationship Id="rId22" Type="http://schemas.openxmlformats.org/officeDocument/2006/relationships/hyperlink" Target="https://max.ru/electorium" TargetMode="External"/><Relationship Id="rId35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POSTAN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46F92-0C83-459F-8575-8D242A412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POSTAN</Template>
  <TotalTime>826</TotalTime>
  <Pages>24</Pages>
  <Words>6692</Words>
  <Characters>38148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ИЗБИРКОМ РА</Company>
  <LinksUpToDate>false</LinksUpToDate>
  <CharactersWithSpaces>44751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IKSRF04</dc:creator>
  <cp:lastModifiedBy>User</cp:lastModifiedBy>
  <cp:revision>54</cp:revision>
  <cp:lastPrinted>2026-10-06T07:18:00Z</cp:lastPrinted>
  <dcterms:created xsi:type="dcterms:W3CDTF">2023-09-26T03:06:00Z</dcterms:created>
  <dcterms:modified xsi:type="dcterms:W3CDTF">2026-10-07T08:49:00Z</dcterms:modified>
</cp:coreProperties>
</file>